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53" w:lineRule="auto"/>
        <w:ind w:left="7271" w:right="1757" w:firstLine="-6109"/>
        <w:jc w:val="left"/>
        <w:tabs>
          <w:tab w:pos="72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6.693001pt;margin-top:-1.069106pt;width:31.181pt;height:24.094pt;mso-position-horizontal-relative:page;mso-position-vertical-relative:paragraph;z-index:-711" coordorigin="1134,-21" coordsize="624,482">
            <v:shape style="position:absolute;left:1134;top:-21;width:624;height:482" coordorigin="1134,-21" coordsize="624,482" path="m1134,460l1757,460,1757,-21,1134,-21,1134,460e" filled="t" fillcolor="#AF235F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985802pt;margin-top:3.481117pt;width:169.650008pt;height:15pt;mso-position-horizontal-relative:page;mso-position-vertical-relative:paragraph;z-index:-708" type="#_x0000_t202" filled="f" stroked="f">
            <v:textbox inset="0,0,0,0">
              <w:txbxContent>
                <w:p>
                  <w:pPr>
                    <w:spacing w:before="0" w:after="0" w:line="300" w:lineRule="exact"/>
                    <w:ind w:right="-85"/>
                    <w:jc w:val="left"/>
                    <w:rPr>
                      <w:rFonts w:ascii="Siemens Sans" w:hAnsi="Siemens Sans" w:cs="Siemens Sans" w:eastAsia="Siemens Sans"/>
                      <w:sz w:val="30"/>
                      <w:szCs w:val="30"/>
                    </w:rPr>
                  </w:pPr>
                  <w:rPr/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b/>
                      <w:bCs/>
                    </w:rPr>
                    <w:t>  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-2"/>
                      <w:b/>
                      <w:bCs/>
                    </w:rPr>
                    <w:t> 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0"/>
                      <w:w w:val="100"/>
                      <w:b/>
                      <w:bCs/>
                    </w:rPr>
                    <w:t>Thinking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0"/>
                      <w:w w:val="100"/>
                      <w:b/>
                      <w:bCs/>
                    </w:rPr>
                    <w:t>about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AF235F"/>
                      <w:spacing w:val="0"/>
                      <w:w w:val="100"/>
                      <w:b/>
                      <w:bCs/>
                    </w:rPr>
                    <w:t>energy</w:t>
                  </w:r>
                  <w:r>
                    <w:rPr>
                      <w:rFonts w:ascii="Siemens Sans" w:hAnsi="Siemens Sans" w:cs="Siemens Sans" w:eastAsia="Siemens Sans"/>
                      <w:sz w:val="30"/>
                      <w:szCs w:val="3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7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7"/>
        </w:rPr>
        <w:t>11A</w:t>
        <w:tab/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7"/>
        </w:rPr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  <w:position w:val="0"/>
        </w:rPr>
        <w:t>Ene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5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  <w:position w:val="0"/>
        </w:rPr>
        <w:t>gy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5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can</w:t>
      </w:r>
      <w:r>
        <w:rPr>
          <w:rFonts w:ascii="Arial" w:hAnsi="Arial" w:cs="Arial" w:eastAsia="Arial"/>
          <w:sz w:val="24"/>
          <w:szCs w:val="24"/>
          <w:color w:val="AF235F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ans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om</w:t>
      </w:r>
      <w:r>
        <w:rPr>
          <w:rFonts w:ascii="Arial" w:hAnsi="Arial" w:cs="Arial" w:eastAsia="Arial"/>
          <w:sz w:val="24"/>
          <w:szCs w:val="24"/>
          <w:color w:val="AF235F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one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  <w:position w:val="0"/>
        </w:rPr>
        <w:t>place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  <w:position w:val="0"/>
        </w:rPr>
        <w:t>an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9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  <w:position w:val="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0" w:after="0" w:line="250" w:lineRule="auto"/>
        <w:ind w:left="7271" w:right="162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Enginee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scienti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unde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mana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hose</w:t>
      </w:r>
      <w:r>
        <w:rPr>
          <w:rFonts w:ascii="Arial" w:hAnsi="Arial" w:cs="Arial" w:eastAsia="Arial"/>
          <w:sz w:val="24"/>
          <w:szCs w:val="24"/>
          <w:color w:val="AF235F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6"/>
        </w:rPr>
        <w:t>in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der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use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13"/>
        </w:rPr>
        <w:t>it.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auto"/>
        <w:ind w:left="7271" w:right="141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ee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Challen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96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gy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AF235F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hem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bat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being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AF235F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up.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9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es,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bat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run</w:t>
      </w:r>
      <w:r>
        <w:rPr>
          <w:rFonts w:ascii="Arial" w:hAnsi="Arial" w:cs="Arial" w:eastAsia="Arial"/>
          <w:sz w:val="24"/>
          <w:szCs w:val="24"/>
          <w:color w:val="AF235F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d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1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6"/>
        </w:rPr>
        <w:t>wn.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Some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gy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used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header="0" w:footer="185" w:top="2820" w:bottom="380" w:left="0" w:right="0"/>
          <w:headerReference w:type="default" r:id="rId5"/>
          <w:footerReference w:type="default" r:id="rId6"/>
          <w:type w:val="continuous"/>
          <w:pgSz w:w="11920" w:h="16840"/>
        </w:sectPr>
      </w:pPr>
      <w:rPr/>
    </w:p>
    <w:p>
      <w:pPr>
        <w:spacing w:before="74" w:after="0" w:line="240" w:lineRule="auto"/>
        <w:ind w:left="1342" w:right="-73"/>
        <w:jc w:val="left"/>
        <w:rPr>
          <w:rFonts w:ascii="Siemens Sans" w:hAnsi="Siemens Sans" w:cs="Siemens Sans" w:eastAsia="Siemens Sans"/>
          <w:sz w:val="22"/>
          <w:szCs w:val="22"/>
        </w:rPr>
      </w:pPr>
      <w:rPr/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Designing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-11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-3"/>
          <w:w w:val="100"/>
          <w:b/>
          <w:bCs/>
        </w:rPr>
        <w:t>f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or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-1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energy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ef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-70"/>
          <w:w w:val="100"/>
          <w:b/>
          <w:bCs/>
        </w:rPr>
        <w:t>ﬁ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15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</w:rPr>
        <w:t>ciency</w:t>
      </w:r>
      <w:r>
        <w:rPr>
          <w:rFonts w:ascii="Siemens Sans" w:hAnsi="Siemens Sans" w:cs="Siemens Sans" w:eastAsia="Siemens Sans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0" w:lineRule="auto"/>
        <w:ind w:right="1592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7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7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7"/>
        </w:rPr>
        <w:t>es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put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good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use;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color w:val="AF235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ed.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  <w:cols w:num="2" w:equalWidth="0">
            <w:col w:w="4549" w:space="2722"/>
            <w:col w:w="4649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9" w:lineRule="exact"/>
        <w:ind w:left="680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13"/>
          <w:w w:val="92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3"/>
          <w:w w:val="116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1"/>
          <w:w w:val="13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3"/>
          <w:position w:val="-1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0" w:after="0" w:line="250" w:lineRule="auto"/>
        <w:ind w:right="50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Look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bat</w:t>
      </w:r>
      <w:r>
        <w:rPr>
          <w:rFonts w:ascii="Arial" w:hAnsi="Arial" w:cs="Arial" w:eastAsia="Arial"/>
          <w:sz w:val="22"/>
          <w:szCs w:val="22"/>
          <w:spacing w:val="-3"/>
          <w:w w:val="10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8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7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6.193001pt;margin-top:-276.97702pt;width:482.89pt;height:240.1265pt;mso-position-horizontal-relative:page;mso-position-vertical-relative:paragraph;z-index:-710" coordorigin="1124,-5540" coordsize="9658,4803">
            <v:group style="position:absolute;left:1134;top:-4687;width:9638;height:3940" coordorigin="1134,-4687" coordsize="9638,3940">
              <v:shape style="position:absolute;left:1134;top:-4687;width:9638;height:3940" coordorigin="1134,-4687" coordsize="9638,3940" path="m1134,-747l10772,-747,10772,-4687,1134,-4687,1134,-747e" filled="t" fillcolor="#908780" stroked="f">
                <v:path arrowok="t"/>
                <v:fill/>
              </v:shape>
              <v:shape style="position:absolute;left:1134;top:-4687;width:8723;height:3940" type="#_x0000_t75">
                <v:imagedata r:id="rId7" o:title=""/>
              </v:shape>
            </v:group>
            <v:group style="position:absolute;left:6975;top:-5500;width:3639;height:4609" coordorigin="6975,-5500" coordsize="3639,4609">
              <v:shape style="position:absolute;left:6975;top:-5500;width:3639;height:4609" coordorigin="6975,-5500" coordsize="3639,4609" path="m6975,-890l10614,-890,10614,-5500,6975,-5500,6975,-890e" filled="t" fillcolor="#FFFFFF" stroked="f">
                <v:path arrowok="t"/>
                <v:fill/>
              </v:shape>
            </v:group>
            <v:group style="position:absolute;left:6945;top:-5530;width:3699;height:4669" coordorigin="6945,-5530" coordsize="3699,4669">
              <v:shape style="position:absolute;left:6945;top:-5530;width:3699;height:4669" coordorigin="6945,-5530" coordsize="3699,4669" path="m10644,-5530l6945,-5530,6945,-860,10644,-860,10644,-890,6975,-890,6975,-920,7005,-920,7005,-5470,6975,-5470,6975,-5500,10644,-5500,10644,-5530e" filled="t" fillcolor="#AF235F" stroked="f">
                <v:path arrowok="t"/>
                <v:fill/>
              </v:shape>
            </v:group>
            <v:group style="position:absolute;left:6975;top:-905;width:3669;height:2" coordorigin="6975,-905" coordsize="3669,2">
              <v:shape style="position:absolute;left:6975;top:-905;width:3669;height:2" coordorigin="6975,-905" coordsize="3669,0" path="m6975,-905l10644,-905e" filled="f" stroked="t" strokeweight="1.600001pt" strokecolor="#AF235F">
                <v:path arrowok="t"/>
              </v:shape>
            </v:group>
            <v:group style="position:absolute;left:10584;top:-5500;width:60;height:4609" coordorigin="10584,-5500" coordsize="60,4609">
              <v:shape style="position:absolute;left:10584;top:-5500;width:60;height:4609" coordorigin="10584,-5500" coordsize="60,4609" path="m10614,-5500l10584,-5500,10584,-890,10614,-890,10614,-920,10644,-920,10644,-5470,10614,-5470,10614,-5500e" filled="t" fillcolor="#AF235F" stroked="f">
                <v:path arrowok="t"/>
                <v:fill/>
              </v:shape>
            </v:group>
            <v:group style="position:absolute;left:6975;top:-5485;width:3669;height:2" coordorigin="6975,-5485" coordsize="3669,2">
              <v:shape style="position:absolute;left:6975;top:-5485;width:3669;height:2" coordorigin="6975,-5485" coordsize="3669,0" path="m6975,-5485l10644,-5485e" filled="f" stroked="t" strokeweight="1.600001pt" strokecolor="#AF235F">
                <v:path arrowok="t"/>
              </v:shape>
              <v:shape style="position:absolute;left:1134;top:-1739;width:3628;height:510" type="#_x0000_t75">
                <v:imagedata r:id="rId8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AF235F"/>
          <w:spacing w:val="0"/>
          <w:w w:val="142"/>
        </w:rPr>
        <w:t>•</w:t>
      </w:r>
      <w:r>
        <w:rPr>
          <w:rFonts w:ascii="Arial" w:hAnsi="Arial" w:cs="Arial" w:eastAsia="Arial"/>
          <w:sz w:val="22"/>
          <w:szCs w:val="22"/>
          <w:color w:val="AF235F"/>
          <w:spacing w:val="43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6"/>
        </w:rPr>
        <w:t>Sound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color w:val="000000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ving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AF235F"/>
          <w:spacing w:val="0"/>
          <w:w w:val="142"/>
        </w:rPr>
        <w:t>•</w:t>
      </w:r>
      <w:r>
        <w:rPr>
          <w:rFonts w:ascii="Arial" w:hAnsi="Arial" w:cs="Arial" w:eastAsia="Arial"/>
          <w:sz w:val="22"/>
          <w:szCs w:val="22"/>
          <w:color w:val="AF235F"/>
          <w:spacing w:val="43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Heat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color w:val="000000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8"/>
        </w:rPr>
        <w:t>wir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4"/>
        </w:rPr>
        <w:t>ing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AF235F"/>
          <w:spacing w:val="0"/>
          <w:w w:val="142"/>
        </w:rPr>
        <w:t>•</w:t>
      </w:r>
      <w:r>
        <w:rPr>
          <w:rFonts w:ascii="Arial" w:hAnsi="Arial" w:cs="Arial" w:eastAsia="Arial"/>
          <w:sz w:val="22"/>
          <w:szCs w:val="22"/>
          <w:color w:val="AF235F"/>
          <w:spacing w:val="43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ving</w:t>
      </w:r>
      <w:r>
        <w:rPr>
          <w:rFonts w:ascii="Arial" w:hAnsi="Arial" w:cs="Arial" w:eastAsia="Arial"/>
          <w:sz w:val="22"/>
          <w:szCs w:val="22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along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AF235F"/>
          <w:spacing w:val="0"/>
          <w:w w:val="142"/>
        </w:rPr>
        <w:t>•</w:t>
      </w:r>
      <w:r>
        <w:rPr>
          <w:rFonts w:ascii="Arial" w:hAnsi="Arial" w:cs="Arial" w:eastAsia="Arial"/>
          <w:sz w:val="22"/>
          <w:szCs w:val="22"/>
          <w:color w:val="AF235F"/>
          <w:spacing w:val="43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6"/>
        </w:rPr>
        <w:t>Pushing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air</w:t>
      </w:r>
      <w:r>
        <w:rPr>
          <w:rFonts w:ascii="Arial" w:hAnsi="Arial" w:cs="Arial" w:eastAsia="Arial"/>
          <w:sz w:val="22"/>
          <w:szCs w:val="22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ont</w:t>
      </w:r>
      <w:r>
        <w:rPr>
          <w:rFonts w:ascii="Arial" w:hAnsi="Arial" w:cs="Arial" w:eastAsia="Arial"/>
          <w:sz w:val="22"/>
          <w:szCs w:val="22"/>
          <w:color w:val="000000"/>
          <w:spacing w:val="3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color w:val="000000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out</w:t>
      </w:r>
      <w:r>
        <w:rPr>
          <w:rFonts w:ascii="Arial" w:hAnsi="Arial" w:cs="Arial" w:eastAsia="Arial"/>
          <w:sz w:val="22"/>
          <w:szCs w:val="22"/>
          <w:color w:val="000000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color w:val="000000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-1"/>
          <w:w w:val="109"/>
        </w:rPr>
        <w:t>w</w:t>
      </w:r>
      <w:r>
        <w:rPr>
          <w:rFonts w:ascii="Arial" w:hAnsi="Arial" w:cs="Arial" w:eastAsia="Arial"/>
          <w:sz w:val="22"/>
          <w:szCs w:val="22"/>
          <w:color w:val="000000"/>
          <w:spacing w:val="-4"/>
          <w:w w:val="92"/>
        </w:rPr>
        <w:t>a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7"/>
        </w:rPr>
        <w:t>y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9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AF235F"/>
          <w:spacing w:val="0"/>
          <w:w w:val="142"/>
        </w:rPr>
        <w:t>•</w:t>
      </w:r>
      <w:r>
        <w:rPr>
          <w:rFonts w:ascii="Arial" w:hAnsi="Arial" w:cs="Arial" w:eastAsia="Arial"/>
          <w:sz w:val="22"/>
          <w:szCs w:val="22"/>
          <w:color w:val="AF235F"/>
          <w:spacing w:val="43"/>
          <w:w w:val="142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Heat</w:t>
      </w:r>
      <w:r>
        <w:rPr>
          <w:rFonts w:ascii="Arial" w:hAnsi="Arial" w:cs="Arial" w:eastAsia="Arial"/>
          <w:sz w:val="22"/>
          <w:szCs w:val="22"/>
          <w:color w:val="000000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ving</w:t>
      </w:r>
      <w:r>
        <w:rPr>
          <w:rFonts w:ascii="Arial" w:hAnsi="Arial" w:cs="Arial" w:eastAsia="Arial"/>
          <w:sz w:val="22"/>
          <w:szCs w:val="22"/>
          <w:color w:val="000000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color w:val="000000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ts,</w:t>
      </w:r>
      <w:r>
        <w:rPr>
          <w:rFonts w:ascii="Arial" w:hAnsi="Arial" w:cs="Arial" w:eastAsia="Arial"/>
          <w:sz w:val="22"/>
          <w:szCs w:val="22"/>
          <w:color w:val="000000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su</w:t>
      </w:r>
      <w:r>
        <w:rPr>
          <w:rFonts w:ascii="Arial" w:hAnsi="Arial" w:cs="Arial" w:eastAsia="Arial"/>
          <w:sz w:val="22"/>
          <w:szCs w:val="22"/>
          <w:color w:val="000000"/>
          <w:spacing w:val="-2"/>
          <w:w w:val="91"/>
        </w:rPr>
        <w:t>c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h</w:t>
      </w:r>
      <w:r>
        <w:rPr>
          <w:rFonts w:ascii="Arial" w:hAnsi="Arial" w:cs="Arial" w:eastAsia="Arial"/>
          <w:sz w:val="22"/>
          <w:szCs w:val="22"/>
          <w:color w:val="000000"/>
          <w:spacing w:val="22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91"/>
        </w:rPr>
        <w:t>as</w:t>
      </w:r>
      <w:r>
        <w:rPr>
          <w:rFonts w:ascii="Arial" w:hAnsi="Arial" w:cs="Arial" w:eastAsia="Arial"/>
          <w:sz w:val="22"/>
          <w:szCs w:val="22"/>
          <w:color w:val="000000"/>
          <w:spacing w:val="-7"/>
          <w:w w:val="91"/>
        </w:rPr>
        <w:t> 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  <w:t>axles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320" w:right="613" w:firstLine="-3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1)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Divide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hese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ts,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useful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9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eful.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320" w:right="-36" w:firstLine="-3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ea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h</w:t>
      </w:r>
      <w:r>
        <w:rPr>
          <w:rFonts w:ascii="Arial" w:hAnsi="Arial" w:cs="Arial" w:eastAsia="Arial"/>
          <w:sz w:val="22"/>
          <w:szCs w:val="22"/>
          <w:spacing w:val="6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eful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ones,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sug</w:t>
      </w:r>
      <w:r>
        <w:rPr>
          <w:rFonts w:ascii="Arial" w:hAnsi="Arial" w:cs="Arial" w:eastAsia="Arial"/>
          <w:sz w:val="22"/>
          <w:szCs w:val="22"/>
          <w:spacing w:val="-1"/>
          <w:w w:val="97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could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educed.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right="-5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useful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wing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sy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(su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88"/>
        </w:rPr>
        <w:t>as</w:t>
      </w:r>
      <w:r>
        <w:rPr>
          <w:rFonts w:ascii="Arial" w:hAnsi="Arial" w:cs="Arial" w:eastAsia="Arial"/>
          <w:sz w:val="22"/>
          <w:szCs w:val="22"/>
          <w:spacing w:val="1"/>
          <w:w w:val="8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car)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use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called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San</w:t>
      </w:r>
      <w:r>
        <w:rPr>
          <w:rFonts w:ascii="Arial" w:hAnsi="Arial" w:cs="Arial" w:eastAsia="Arial"/>
          <w:sz w:val="22"/>
          <w:szCs w:val="22"/>
          <w:spacing w:val="-6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53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70.865997pt;margin-top:-6.903152pt;width:162.519pt;height:159.396pt;mso-position-horizontal-relative:page;mso-position-vertical-relative:paragraph;z-index:-709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1"/>
        </w:rPr>
        <w:t>Useful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0" w:after="0" w:line="250" w:lineRule="auto"/>
        <w:ind w:right="1116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The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put</w:t>
      </w:r>
      <w:r>
        <w:rPr>
          <w:rFonts w:ascii="Arial" w:hAnsi="Arial" w:cs="Arial" w:eastAsia="Arial"/>
          <w:sz w:val="22"/>
          <w:szCs w:val="22"/>
          <w:spacing w:val="2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supplied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(in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case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full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ies).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The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useful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output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wn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horizon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ight.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The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output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ticall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ight.</w:t>
      </w:r>
      <w:r>
        <w:rPr>
          <w:rFonts w:ascii="Arial" w:hAnsi="Arial" w:cs="Arial" w:eastAsia="Arial"/>
          <w:sz w:val="22"/>
          <w:szCs w:val="22"/>
          <w:spacing w:val="2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outputs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split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sepa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one.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(If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amount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of</w:t>
      </w:r>
      <w:r>
        <w:rPr>
          <w:rFonts w:ascii="Arial" w:hAnsi="Arial" w:cs="Arial" w:eastAsia="Arial"/>
          <w:sz w:val="22"/>
          <w:szCs w:val="22"/>
          <w:spacing w:val="0"/>
          <w:w w:val="108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could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but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do</w:t>
      </w:r>
      <w:r>
        <w:rPr>
          <w:rFonts w:ascii="Arial" w:hAnsi="Arial" w:cs="Arial" w:eastAsia="Arial"/>
          <w:sz w:val="22"/>
          <w:szCs w:val="22"/>
          <w:spacing w:val="3"/>
          <w:w w:val="102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case).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320" w:right="1283" w:firstLine="-3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3)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San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supplied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bat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ies,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useful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output(s)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output(s).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ans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Q2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guide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ou.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320" w:right="1314" w:firstLine="-3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4)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Remember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3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indica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amount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What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does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San</w:t>
      </w:r>
      <w:r>
        <w:rPr>
          <w:rFonts w:ascii="Arial" w:hAnsi="Arial" w:cs="Arial" w:eastAsia="Arial"/>
          <w:sz w:val="22"/>
          <w:szCs w:val="22"/>
          <w:spacing w:val="-5"/>
          <w:w w:val="93"/>
        </w:rPr>
        <w:t>k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am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look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less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eful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sy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  <w:cols w:num="3" w:equalWidth="0">
            <w:col w:w="1108" w:space="26"/>
            <w:col w:w="4589" w:space="350"/>
            <w:col w:w="5847"/>
          </w:cols>
        </w:sectPr>
      </w:pPr>
      <w:rPr/>
    </w:p>
    <w:p>
      <w:pPr>
        <w:spacing w:before="25" w:after="0" w:line="257" w:lineRule="auto"/>
        <w:ind w:left="680" w:right="-53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AF235F"/>
          <w:w w:val="121"/>
        </w:rPr>
        <w:t>ene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2"/>
          <w:w w:val="12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09"/>
        </w:rPr>
        <w:t>gy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7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6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4"/>
          <w:w w:val="112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2"/>
        </w:rPr>
        <w:t>as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4"/>
          <w:w w:val="11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2"/>
        </w:rPr>
        <w:t>ed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2"/>
        </w:rPr>
        <w:t>ene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2"/>
          <w:w w:val="11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2"/>
        </w:rPr>
        <w:t>gy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21"/>
        </w:rPr>
        <w:t>out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6" w:after="0" w:line="240" w:lineRule="auto"/>
        <w:ind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6"/>
        </w:rPr>
        <w:t>ene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2"/>
          <w:w w:val="116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16"/>
        </w:rPr>
        <w:t>gy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AF235F"/>
          <w:spacing w:val="0"/>
          <w:w w:val="121"/>
        </w:rPr>
        <w:t>out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3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Look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left="320" w:right="1378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illu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ation.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What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eps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designe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heir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effi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cient?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  <w:cols w:num="4" w:equalWidth="0">
            <w:col w:w="1285" w:space="133"/>
            <w:col w:w="3251" w:space="18"/>
            <w:col w:w="949" w:space="437"/>
            <w:col w:w="5847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707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11B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6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Ana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l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2"/>
          <w:w w:val="100"/>
          <w:b/>
          <w:bCs/>
          <w:position w:val="-1"/>
        </w:rPr>
        <w:t>y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sing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he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4"/>
          <w:w w:val="100"/>
          <w:b/>
          <w:bCs/>
          <w:position w:val="-1"/>
        </w:rPr>
        <w:t>f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ces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car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50" w:lineRule="auto"/>
        <w:ind w:left="1814" w:right="223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This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anding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till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color w:val="AF235F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su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face.</w:t>
      </w:r>
      <w:r>
        <w:rPr>
          <w:rFonts w:ascii="Arial" w:hAnsi="Arial" w:cs="Arial" w:eastAsia="Arial"/>
          <w:sz w:val="24"/>
          <w:szCs w:val="24"/>
          <w:color w:val="AF235F"/>
          <w:spacing w:val="16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ces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acting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upon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it,</w:t>
      </w:r>
      <w:r>
        <w:rPr>
          <w:rFonts w:ascii="Arial" w:hAnsi="Arial" w:cs="Arial" w:eastAsia="Arial"/>
          <w:sz w:val="24"/>
          <w:szCs w:val="24"/>
          <w:color w:val="AF235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eight</w:t>
      </w:r>
      <w:r>
        <w:rPr>
          <w:rFonts w:ascii="Arial" w:hAnsi="Arial" w:cs="Arial" w:eastAsia="Arial"/>
          <w:sz w:val="24"/>
          <w:szCs w:val="24"/>
          <w:color w:val="AF235F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eaction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ce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AF235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ound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(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ound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being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capable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suppo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ting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eight</w:t>
      </w:r>
      <w:r>
        <w:rPr>
          <w:rFonts w:ascii="Arial" w:hAnsi="Arial" w:cs="Arial" w:eastAsia="Arial"/>
          <w:sz w:val="24"/>
          <w:szCs w:val="24"/>
          <w:color w:val="AF235F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car).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13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6.693001pt;margin-top:-471.509827pt;width:481.89pt;height:460.63pt;mso-position-horizontal-relative:page;mso-position-vertical-relative:paragraph;z-index:-706" coordorigin="1134,-9430" coordsize="9638,9213">
            <v:group style="position:absolute;left:1164;top:-9400;width:9578;height:8104" coordorigin="1164,-9400" coordsize="9578,8104">
              <v:shape style="position:absolute;left:1164;top:-9400;width:9578;height:8104" coordorigin="1164,-9400" coordsize="9578,8104" path="m1164,-1296l10742,-1296,10742,-9400,1164,-9400,1164,-1296xe" filled="f" stroked="t" strokeweight="3pt" strokecolor="#AF235F">
                <v:path arrowok="t"/>
              </v:shape>
            </v:group>
            <v:group style="position:absolute;left:3146;top:-7474;width:5669;height:4876" coordorigin="3146,-7474" coordsize="5669,4876">
              <v:shape style="position:absolute;left:3146;top:-7474;width:5669;height:4876" coordorigin="3146,-7474" coordsize="5669,4876" path="m3146,-2599l8816,-2599,8816,-7474,3146,-7474,3146,-2599e" filled="t" fillcolor="#FFFFFF" stroked="f">
                <v:path arrowok="t"/>
                <v:fill/>
              </v:shape>
              <v:shape style="position:absolute;left:3146;top:-7446;width:5669;height:4145" type="#_x0000_t75">
                <v:imagedata r:id="rId11" o:title=""/>
              </v:shape>
            </v:group>
            <v:group style="position:absolute;left:1561;top:-1577;width:8784;height:1329" coordorigin="1561,-1577" coordsize="8784,1329">
              <v:shape style="position:absolute;left:1561;top:-1577;width:8784;height:1329" coordorigin="1561,-1577" coordsize="8784,1329" path="m1561,-248l10345,-248,10345,-1577,1561,-1577,1561,-248e" filled="t" fillcolor="#FFFFFF" stroked="f">
                <v:path arrowok="t"/>
                <v:fill/>
              </v:shape>
            </v:group>
            <v:group style="position:absolute;left:1561;top:-1577;width:8784;height:1329" coordorigin="1561,-1577" coordsize="8784,1329">
              <v:shape style="position:absolute;left:1561;top:-1577;width:8784;height:1329" coordorigin="1561,-1577" coordsize="8784,1329" path="m1561,-248l10345,-248,10345,-1577,1561,-1577,1561,-248xe" filled="f" stroked="t" strokeweight="3pt" strokecolor="#AF235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1)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hose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ces,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wing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ections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acting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in.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The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is</w:t>
      </w:r>
      <w:r>
        <w:rPr>
          <w:rFonts w:ascii="Arial" w:hAnsi="Arial" w:cs="Arial" w:eastAsia="Arial"/>
          <w:sz w:val="22"/>
          <w:szCs w:val="22"/>
          <w:spacing w:val="3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ving: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erms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size</w:t>
      </w:r>
      <w:r>
        <w:rPr>
          <w:rFonts w:ascii="Arial" w:hAnsi="Arial" w:cs="Arial" w:eastAsia="Arial"/>
          <w:sz w:val="22"/>
          <w:szCs w:val="22"/>
          <w:spacing w:val="-1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4"/>
        </w:rPr>
        <w:t>di</w:t>
      </w:r>
      <w:r>
        <w:rPr>
          <w:rFonts w:ascii="Arial" w:hAnsi="Arial" w:cs="Arial" w:eastAsia="Arial"/>
          <w:sz w:val="22"/>
          <w:szCs w:val="22"/>
          <w:spacing w:val="-3"/>
          <w:w w:val="104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ection.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footer="400" w:header="0" w:top="2820" w:bottom="580" w:left="0" w:right="0"/>
          <w:footerReference w:type="default" r:id="rId10"/>
          <w:pgSz w:w="11920" w:h="16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704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11B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6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Ana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l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2"/>
          <w:w w:val="100"/>
          <w:b/>
          <w:bCs/>
          <w:position w:val="-1"/>
        </w:rPr>
        <w:t>y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sing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he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4"/>
          <w:w w:val="100"/>
          <w:b/>
          <w:bCs/>
          <w:position w:val="-1"/>
        </w:rPr>
        <w:t>f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ces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car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50" w:lineRule="auto"/>
        <w:ind w:left="1843" w:right="225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This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elling</w:t>
      </w:r>
      <w:r>
        <w:rPr>
          <w:rFonts w:ascii="Arial" w:hAnsi="Arial" w:cs="Arial" w:eastAsia="Arial"/>
          <w:sz w:val="24"/>
          <w:szCs w:val="24"/>
          <w:color w:val="AF235F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along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oad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eady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speed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aight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line.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95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ar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ious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ces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acting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upon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13"/>
        </w:rPr>
        <w:t>it.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00" w:top="2820" w:bottom="580" w:left="0" w:right="0"/>
          <w:pgSz w:w="11920" w:h="16840"/>
        </w:sectPr>
      </w:pPr>
      <w:rPr/>
    </w:p>
    <w:p>
      <w:pPr>
        <w:spacing w:before="30" w:after="0" w:line="250" w:lineRule="auto"/>
        <w:ind w:left="1474" w:right="67" w:firstLine="-34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6.693001pt;margin-top:-458.753937pt;width:481.89pt;height:447.874pt;mso-position-horizontal-relative:page;mso-position-vertical-relative:paragraph;z-index:-705" coordorigin="1134,-9175" coordsize="9638,8957">
            <v:group style="position:absolute;left:1164;top:-9145;width:9578;height:8104" coordorigin="1164,-9145" coordsize="9578,8104">
              <v:shape style="position:absolute;left:1164;top:-9145;width:9578;height:8104" coordorigin="1164,-9145" coordsize="9578,8104" path="m1164,-1041l10742,-1041,10742,-9145,1164,-9145,1164,-1041xe" filled="f" stroked="t" strokeweight="3pt" strokecolor="#AF235F">
                <v:path arrowok="t"/>
              </v:shape>
            </v:group>
            <v:group style="position:absolute;left:3146;top:-7191;width:14;height:4139" coordorigin="3146,-7191" coordsize="14,4139">
              <v:shape style="position:absolute;left:3146;top:-7191;width:14;height:4139" coordorigin="3146,-7191" coordsize="14,4139" path="m3146,-3052l3161,-3052,3161,-7191,3146,-7191,3146,-3052xe" filled="t" fillcolor="#FFFFFF" stroked="f">
                <v:path arrowok="t"/>
                <v:fill/>
              </v:shape>
            </v:group>
            <v:group style="position:absolute;left:3161;top:-7191;width:5655;height:4139" coordorigin="3161,-7191" coordsize="5655,4139">
              <v:shape style="position:absolute;left:3161;top:-7191;width:5655;height:4139" coordorigin="3161,-7191" coordsize="5655,4139" path="m3161,-3052l8816,-3052,8816,-7191,3161,-7191,3161,-3052e" filled="t" fillcolor="#D1D3D4" stroked="f">
                <v:path arrowok="t"/>
                <v:fill/>
              </v:shape>
              <v:shape style="position:absolute;left:3161;top:-7191;width:5655;height:4139" type="#_x0000_t75">
                <v:imagedata r:id="rId12" o:title=""/>
              </v:shape>
            </v:group>
            <v:group style="position:absolute;left:1561;top:-1293;width:8784;height:1046" coordorigin="1561,-1293" coordsize="8784,1046">
              <v:shape style="position:absolute;left:1561;top:-1293;width:8784;height:1046" coordorigin="1561,-1293" coordsize="8784,1046" path="m1561,-248l10345,-248,10345,-1293,1561,-1293,1561,-248e" filled="t" fillcolor="#FFFFFF" stroked="f">
                <v:path arrowok="t"/>
                <v:fill/>
              </v:shape>
            </v:group>
            <v:group style="position:absolute;left:1561;top:-1293;width:8784;height:1046" coordorigin="1561,-1293" coordsize="8784,1046">
              <v:shape style="position:absolute;left:1561;top:-1293;width:8784;height:1046" coordorigin="1561,-1293" coordsize="8784,1046" path="m1561,-248l10345,-248,10345,-1293,1561,-1293,1561,-248xe" filled="f" stroked="t" strokeweight="3pt" strokecolor="#AF235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labe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pictu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sh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ectio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7"/>
        </w:rPr>
        <w:t>of: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8" w:after="0" w:line="277" w:lineRule="auto"/>
        <w:ind w:left="1474" w:right="154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Th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m</w:t>
      </w:r>
      <w:r>
        <w:rPr>
          <w:rFonts w:ascii="Arial" w:hAnsi="Arial" w:cs="Arial" w:eastAsia="Arial"/>
          <w:sz w:val="22"/>
          <w:szCs w:val="22"/>
          <w:spacing w:val="-6"/>
          <w:w w:val="103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or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eight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240" w:lineRule="auto"/>
        <w:ind w:left="147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esis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ance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147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8"/>
          <w:w w:val="83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5"/>
        </w:rPr>
        <w:t>ictio</w:t>
      </w:r>
      <w:r>
        <w:rPr>
          <w:rFonts w:ascii="Arial" w:hAnsi="Arial" w:cs="Arial" w:eastAsia="Arial"/>
          <w:sz w:val="22"/>
          <w:szCs w:val="22"/>
          <w:spacing w:val="0"/>
          <w:w w:val="105"/>
        </w:rPr>
        <w:t>n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50" w:lineRule="auto"/>
        <w:ind w:left="1754" w:right="-58" w:firstLine="-2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Reactio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oun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1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ound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bein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enoug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suppo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11"/>
        </w:rPr>
        <w:t>it).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Thin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abou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1"/>
        </w:rPr>
        <w:t>siz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di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ectio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ces.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7" w:lineRule="auto"/>
        <w:ind w:left="340" w:right="91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Co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eigh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eactio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21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3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ce.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Co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m</w:t>
      </w:r>
      <w:r>
        <w:rPr>
          <w:rFonts w:ascii="Arial" w:hAnsi="Arial" w:cs="Arial" w:eastAsia="Arial"/>
          <w:sz w:val="22"/>
          <w:szCs w:val="22"/>
          <w:spacing w:val="-6"/>
          <w:w w:val="103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3"/>
        </w:rPr>
        <w:t>o</w:t>
      </w:r>
      <w:r>
        <w:rPr>
          <w:rFonts w:ascii="Arial" w:hAnsi="Arial" w:cs="Arial" w:eastAsia="Arial"/>
          <w:sz w:val="22"/>
          <w:szCs w:val="22"/>
          <w:spacing w:val="-15"/>
          <w:w w:val="103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3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26" w:lineRule="exact"/>
        <w:ind w:left="62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ivin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1" w:after="0" w:line="250" w:lineRule="auto"/>
        <w:ind w:left="620" w:right="1175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esis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anc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ictio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emembe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ellin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ead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speed).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28" w:after="0" w:line="250" w:lineRule="auto"/>
        <w:ind w:left="620" w:right="1099" w:firstLine="-28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4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Thin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abou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76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a</w:t>
      </w:r>
      <w:r>
        <w:rPr>
          <w:rFonts w:ascii="Arial" w:hAnsi="Arial" w:cs="Arial" w:eastAsia="Arial"/>
          <w:sz w:val="22"/>
          <w:szCs w:val="22"/>
          <w:spacing w:val="3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87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87"/>
        </w:rPr>
        <w:t>.</w:t>
      </w:r>
      <w:r>
        <w:rPr>
          <w:rFonts w:ascii="Arial" w:hAnsi="Arial" w:cs="Arial" w:eastAsia="Arial"/>
          <w:sz w:val="22"/>
          <w:szCs w:val="22"/>
          <w:spacing w:val="-1"/>
          <w:w w:val="8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97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ou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r</w:t>
      </w:r>
      <w:r>
        <w:rPr>
          <w:rFonts w:ascii="Arial" w:hAnsi="Arial" w:cs="Arial" w:eastAsia="Arial"/>
          <w:sz w:val="22"/>
          <w:szCs w:val="22"/>
          <w:spacing w:val="-4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fas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could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siz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hos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ces?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  <w:cols w:num="2" w:equalWidth="0">
            <w:col w:w="5881" w:space="319"/>
            <w:col w:w="5720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702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11B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6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Ana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l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2"/>
          <w:w w:val="100"/>
          <w:b/>
          <w:bCs/>
          <w:position w:val="-1"/>
        </w:rPr>
        <w:t>y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sing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he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4"/>
          <w:w w:val="100"/>
          <w:b/>
          <w:bCs/>
          <w:position w:val="-1"/>
        </w:rPr>
        <w:t>f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ces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car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7" w:after="0" w:line="273" w:lineRule="exact"/>
        <w:ind w:left="184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  <w:position w:val="-1"/>
        </w:rPr>
        <w:t>This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93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8"/>
          <w:position w:val="-1"/>
        </w:rPr>
        <w:t>accele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8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8"/>
          <w:position w:val="-1"/>
        </w:rPr>
        <w:t>ating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8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it</w:t>
      </w:r>
      <w:r>
        <w:rPr>
          <w:rFonts w:ascii="Arial" w:hAnsi="Arial" w:cs="Arial" w:eastAsia="Arial"/>
          <w:sz w:val="24"/>
          <w:szCs w:val="24"/>
          <w:color w:val="AF235F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  <w:position w:val="-1"/>
        </w:rPr>
        <w:t>speeding</w:t>
      </w:r>
      <w:r>
        <w:rPr>
          <w:rFonts w:ascii="Arial" w:hAnsi="Arial" w:cs="Arial" w:eastAsia="Arial"/>
          <w:sz w:val="24"/>
          <w:szCs w:val="24"/>
          <w:color w:val="AF235F"/>
          <w:spacing w:val="-2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2"/>
          <w:position w:val="-1"/>
        </w:rPr>
        <w:t>up.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50" w:lineRule="auto"/>
        <w:ind w:left="1494" w:right="1769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56.693001pt;margin-top:-351.037415pt;width:481.752526pt;height:342.992pt;mso-position-horizontal-relative:page;mso-position-vertical-relative:paragraph;z-index:-703" coordorigin="1134,-7021" coordsize="9635,6860">
            <v:shape style="position:absolute;left:1134;top:-7021;width:9635;height:6406" type="#_x0000_t75">
              <v:imagedata r:id="rId13" o:title=""/>
            </v:shape>
            <v:group style="position:absolute;left:1561;top:-868;width:8784;height:677" coordorigin="1561,-868" coordsize="8784,677">
              <v:shape style="position:absolute;left:1561;top:-868;width:8784;height:677" coordorigin="1561,-868" coordsize="8784,677" path="m1561,-191l10345,-191,10345,-868,1561,-868,1561,-191e" filled="t" fillcolor="#FFFFFF" stroked="f">
                <v:path arrowok="t"/>
                <v:fill/>
              </v:shape>
            </v:group>
            <v:group style="position:absolute;left:1561;top:-868;width:8784;height:677" coordorigin="1561,-868" coordsize="8784,677">
              <v:shape style="position:absolute;left:1561;top:-868;width:8784;height:677" coordorigin="1561,-868" coordsize="8784,677" path="m1561,-191l10345,-191,10345,-868,1561,-868,1561,-191xe" filled="f" stroked="t" strokeweight="3.0pt" strokecolor="#AF235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ca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9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9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abou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siz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engin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co</w:t>
      </w:r>
      <w:r>
        <w:rPr>
          <w:rFonts w:ascii="Arial" w:hAnsi="Arial" w:cs="Arial" w:eastAsia="Arial"/>
          <w:sz w:val="22"/>
          <w:szCs w:val="22"/>
          <w:spacing w:val="-4"/>
          <w:w w:val="98"/>
        </w:rPr>
        <w:t>m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pa</w:t>
      </w:r>
      <w:r>
        <w:rPr>
          <w:rFonts w:ascii="Arial" w:hAnsi="Arial" w:cs="Arial" w:eastAsia="Arial"/>
          <w:sz w:val="22"/>
          <w:szCs w:val="22"/>
          <w:spacing w:val="-5"/>
          <w:w w:val="98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8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98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2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siz</w:t>
      </w:r>
      <w:r>
        <w:rPr>
          <w:rFonts w:ascii="Arial" w:hAnsi="Arial" w:cs="Arial" w:eastAsia="Arial"/>
          <w:sz w:val="22"/>
          <w:szCs w:val="22"/>
          <w:spacing w:val="0"/>
          <w:w w:val="91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f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97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7"/>
        </w:rPr>
        <w:t>ce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s</w:t>
      </w:r>
      <w:r>
        <w:rPr>
          <w:rFonts w:ascii="Arial" w:hAnsi="Arial" w:cs="Arial" w:eastAsia="Arial"/>
          <w:sz w:val="22"/>
          <w:szCs w:val="22"/>
          <w:spacing w:val="-7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ictio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91"/>
        </w:rPr>
        <w:t>esis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anc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spee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inc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easing?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1494" w:right="1752" w:firstLine="-36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4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Wha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migh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designe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s</w:t>
      </w:r>
      <w:r>
        <w:rPr>
          <w:rFonts w:ascii="Arial" w:hAnsi="Arial" w:cs="Arial" w:eastAsia="Arial"/>
          <w:sz w:val="22"/>
          <w:szCs w:val="22"/>
          <w:spacing w:val="-6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h</w:t>
      </w:r>
      <w:r>
        <w:rPr>
          <w:rFonts w:ascii="Arial" w:hAnsi="Arial" w:cs="Arial" w:eastAsia="Arial"/>
          <w:sz w:val="22"/>
          <w:szCs w:val="22"/>
          <w:spacing w:val="-7"/>
          <w:w w:val="96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96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enabl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highe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4"/>
        </w:rPr>
        <w:t>spee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emembe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3"/>
        </w:rPr>
        <w:t>hat</w:t>
      </w:r>
      <w:r>
        <w:rPr>
          <w:rFonts w:ascii="Arial" w:hAnsi="Arial" w:cs="Arial" w:eastAsia="Arial"/>
          <w:sz w:val="22"/>
          <w:szCs w:val="22"/>
          <w:spacing w:val="-3"/>
          <w:w w:val="103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-6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ee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3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Challe</w:t>
      </w:r>
      <w:r>
        <w:rPr>
          <w:rFonts w:ascii="Arial" w:hAnsi="Arial" w:cs="Arial" w:eastAsia="Arial"/>
          <w:sz w:val="22"/>
          <w:szCs w:val="22"/>
          <w:spacing w:val="-4"/>
          <w:w w:val="95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ca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-2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h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sam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9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siz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e</w:t>
      </w:r>
      <w:r>
        <w:rPr>
          <w:rFonts w:ascii="Arial" w:hAnsi="Arial" w:cs="Arial" w:eastAsia="Arial"/>
          <w:sz w:val="22"/>
          <w:szCs w:val="22"/>
          <w:spacing w:val="-7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s)?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0" w:footer="400" w:top="2820" w:bottom="580" w:left="0" w:right="0"/>
          <w:pgSz w:w="11920" w:h="16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701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6.193001pt;margin-top:27.705694pt;width:482.89pt;height:251.866pt;mso-position-horizontal-relative:page;mso-position-vertical-relative:paragraph;z-index:-700" coordorigin="1124,554" coordsize="9658,5037">
            <v:group style="position:absolute;left:1134;top:564;width:9638;height:5017" coordorigin="1134,564" coordsize="9638,5017">
              <v:shape style="position:absolute;left:1134;top:564;width:9638;height:5017" coordorigin="1134,564" coordsize="9638,5017" path="m1134,5581l10772,5581,10772,564,1134,564,1134,5581e" filled="t" fillcolor="#E6E7E8" stroked="f">
                <v:path arrowok="t"/>
                <v:fill/>
              </v:shape>
              <v:shape style="position:absolute;left:1134;top:564;width:9638;height:5017" type="#_x0000_t75">
                <v:imagedata r:id="rId15" o:title=""/>
              </v:shape>
              <v:shape style="position:absolute;left:8816;top:1159;width:1956;height:510" type="#_x0000_t75">
                <v:imagedata r:id="rId16" o:title=""/>
              </v:shape>
            </v:group>
            <w10:wrap type="none"/>
          </v:group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11C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2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I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6"/>
          <w:w w:val="100"/>
          <w:b/>
          <w:bCs/>
          <w:position w:val="-1"/>
        </w:rPr>
        <w:t>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5"/>
          <w:w w:val="100"/>
          <w:b/>
          <w:bCs/>
          <w:position w:val="-1"/>
        </w:rPr>
        <w:t>v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ti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2"/>
          <w:w w:val="100"/>
          <w:b/>
          <w:bCs/>
          <w:position w:val="-1"/>
        </w:rPr>
        <w:t>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ating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eamlining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and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d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ag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58" w:lineRule="exact"/>
        <w:ind w:right="1472"/>
        <w:jc w:val="right"/>
        <w:rPr>
          <w:rFonts w:ascii="Siemens Sans" w:hAnsi="Siemens Sans" w:cs="Siemens Sans" w:eastAsia="Siemens Sans"/>
          <w:sz w:val="22"/>
          <w:szCs w:val="22"/>
        </w:rPr>
      </w:pPr>
      <w:rPr/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  <w:position w:val="-1"/>
        </w:rPr>
        <w:t>Wind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2"/>
          <w:szCs w:val="22"/>
          <w:color w:val="FFFFFF"/>
          <w:spacing w:val="0"/>
          <w:w w:val="100"/>
          <w:b/>
          <w:bCs/>
          <w:position w:val="-1"/>
        </w:rPr>
        <w:t>tunnel</w:t>
      </w:r>
      <w:r>
        <w:rPr>
          <w:rFonts w:ascii="Siemens Sans" w:hAnsi="Siemens Sans" w:cs="Siemens Sans" w:eastAsia="Siemens Sans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305" w:header="0" w:top="2820" w:bottom="500" w:left="0" w:right="0"/>
          <w:footerReference w:type="default" r:id="rId14"/>
          <w:pgSz w:w="11920" w:h="1684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849" w:right="-2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designe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3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(and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indeed,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designe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who</w:t>
      </w:r>
      <w:r>
        <w:rPr>
          <w:rFonts w:ascii="Arial" w:hAnsi="Arial" w:cs="Arial" w:eastAsia="Arial"/>
          <w:sz w:val="24"/>
          <w:szCs w:val="24"/>
          <w:color w:val="AF235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1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1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2"/>
        </w:rPr>
        <w:t>ying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AF235F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object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pass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ough</w:t>
      </w:r>
      <w:r>
        <w:rPr>
          <w:rFonts w:ascii="Arial" w:hAnsi="Arial" w:cs="Arial" w:eastAsia="Arial"/>
          <w:sz w:val="24"/>
          <w:szCs w:val="24"/>
          <w:color w:val="AF235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air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q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ui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kl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y)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auto"/>
        <w:ind w:left="1849" w:right="16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hink</w:t>
      </w:r>
      <w:r>
        <w:rPr>
          <w:rFonts w:ascii="Arial" w:hAnsi="Arial" w:cs="Arial" w:eastAsia="Arial"/>
          <w:sz w:val="24"/>
          <w:szCs w:val="24"/>
          <w:color w:val="AF235F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efull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color w:val="AF235F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design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shape,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hen</w:t>
      </w:r>
      <w:r>
        <w:rPr>
          <w:rFonts w:ascii="Arial" w:hAnsi="Arial" w:cs="Arial" w:eastAsia="Arial"/>
          <w:sz w:val="24"/>
          <w:szCs w:val="24"/>
          <w:color w:val="AF235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color w:val="AF235F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out.</w:t>
      </w:r>
      <w:r>
        <w:rPr>
          <w:rFonts w:ascii="Arial" w:hAnsi="Arial" w:cs="Arial" w:eastAsia="Arial"/>
          <w:sz w:val="24"/>
          <w:szCs w:val="24"/>
          <w:color w:val="AF235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2"/>
        </w:rPr>
        <w:t>common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doing</w:t>
      </w:r>
      <w:r>
        <w:rPr>
          <w:rFonts w:ascii="Arial" w:hAnsi="Arial" w:cs="Arial" w:eastAsia="Arial"/>
          <w:sz w:val="24"/>
          <w:szCs w:val="24"/>
          <w:color w:val="AF235F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auto"/>
        <w:ind w:left="1849" w:right="-1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wind</w:t>
      </w:r>
      <w:r>
        <w:rPr>
          <w:rFonts w:ascii="Arial" w:hAnsi="Arial" w:cs="Arial" w:eastAsia="Arial"/>
          <w:sz w:val="24"/>
          <w:szCs w:val="24"/>
          <w:color w:val="AF235F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tunnel.</w:t>
      </w:r>
      <w:r>
        <w:rPr>
          <w:rFonts w:ascii="Arial" w:hAnsi="Arial" w:cs="Arial" w:eastAsia="Arial"/>
          <w:sz w:val="24"/>
          <w:szCs w:val="24"/>
          <w:color w:val="AF235F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ationa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air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</w:rPr>
        <w:t>bl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3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7"/>
        </w:rPr>
        <w:t>wn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7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ds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it.</w:t>
      </w:r>
      <w:r>
        <w:rPr>
          <w:rFonts w:ascii="Arial" w:hAnsi="Arial" w:cs="Arial" w:eastAsia="Arial"/>
          <w:sz w:val="24"/>
          <w:szCs w:val="24"/>
          <w:color w:val="AF235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77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1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1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eams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smo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used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sh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color w:val="AF235F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</w:rPr>
        <w:t>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auto"/>
        <w:ind w:left="1849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air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doing.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enginee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7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looking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lea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turbulence.</w:t>
      </w:r>
      <w:r>
        <w:rPr>
          <w:rFonts w:ascii="Arial" w:hAnsi="Arial" w:cs="Arial" w:eastAsia="Arial"/>
          <w:sz w:val="24"/>
          <w:szCs w:val="24"/>
          <w:color w:val="AF235F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her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9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ds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ant</w:t>
      </w:r>
      <w:r>
        <w:rPr>
          <w:rFonts w:ascii="Arial" w:hAnsi="Arial" w:cs="Arial" w:eastAsia="Arial"/>
          <w:sz w:val="24"/>
          <w:szCs w:val="24"/>
          <w:color w:val="AF235F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air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turbed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8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little</w:t>
      </w:r>
      <w:r>
        <w:rPr>
          <w:rFonts w:ascii="Arial" w:hAnsi="Arial" w:cs="Arial" w:eastAsia="Arial"/>
          <w:sz w:val="24"/>
          <w:szCs w:val="24"/>
          <w:color w:val="AF235F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8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possible.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This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means</w:t>
      </w:r>
      <w:r>
        <w:rPr>
          <w:rFonts w:ascii="Arial" w:hAnsi="Arial" w:cs="Arial" w:eastAsia="Arial"/>
          <w:sz w:val="24"/>
          <w:szCs w:val="24"/>
          <w:color w:val="AF235F"/>
          <w:spacing w:val="11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slipping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ough</w:t>
      </w:r>
      <w:r>
        <w:rPr>
          <w:rFonts w:ascii="Arial" w:hAnsi="Arial" w:cs="Arial" w:eastAsia="Arial"/>
          <w:sz w:val="24"/>
          <w:szCs w:val="24"/>
          <w:color w:val="AF235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air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less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5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1"/>
        </w:rPr>
        <w:t>esi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ance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3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84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using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1"/>
        </w:rPr>
        <w:t>less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1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rPr>
          <w:rFonts w:ascii="Siemens Sans" w:hAnsi="Siemens Sans" w:cs="Siemens Sans" w:eastAsia="Siemens Sans"/>
          <w:sz w:val="22"/>
          <w:szCs w:val="22"/>
        </w:rPr>
      </w:pPr>
      <w:rPr/>
      <w:r>
        <w:rPr/>
        <w:br w:type="column"/>
      </w:r>
      <w:r>
        <w:rPr>
          <w:rFonts w:ascii="Siemens Sans" w:hAnsi="Siemens Sans" w:cs="Siemens Sans" w:eastAsia="Siemens Sans"/>
          <w:sz w:val="22"/>
          <w:szCs w:val="22"/>
          <w:spacing w:val="-15"/>
          <w:b/>
          <w:bCs/>
        </w:rPr>
        <w:t>Y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ou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will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need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o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1"/>
          <w:b/>
          <w:bCs/>
        </w:rPr>
        <w:t>s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various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ideas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b/>
          <w:bCs/>
        </w:rPr>
        <w:t>f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or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body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</w:rPr>
      </w:r>
    </w:p>
    <w:p>
      <w:pPr>
        <w:spacing w:before="0" w:after="0" w:line="240" w:lineRule="auto"/>
        <w:ind w:right="-20"/>
        <w:jc w:val="left"/>
        <w:rPr>
          <w:rFonts w:ascii="Siemens Sans" w:hAnsi="Siemens Sans" w:cs="Siemens Sans" w:eastAsia="Siemens Sans"/>
          <w:sz w:val="22"/>
          <w:szCs w:val="22"/>
        </w:rPr>
      </w:pPr>
      <w:rPr/>
      <w:r>
        <w:rPr/>
        <w:pict>
          <v:group style="position:absolute;margin-left:75.6362pt;margin-top:-8.663796pt;width:186.261004pt;height:324.150pt;mso-position-horizontal-relative:page;mso-position-vertical-relative:paragraph;z-index:-699" coordorigin="1513,-173" coordsize="3725,6483">
            <v:group style="position:absolute;left:1523;top:-163;width:3699;height:6463" coordorigin="1523,-163" coordsize="3699,6463">
              <v:shape style="position:absolute;left:1523;top:-163;width:3699;height:6463" coordorigin="1523,-163" coordsize="3699,6463" path="m5222,-163l1523,-163,1523,6300,5222,6300,5222,6270,1553,6270,1553,6240,1583,6240,1583,-103,1553,-103,1553,-133,5222,-133,5222,-163e" filled="t" fillcolor="#AF235F" stroked="f">
                <v:path arrowok="t"/>
                <v:fill/>
              </v:shape>
            </v:group>
            <v:group style="position:absolute;left:1553;top:6255;width:3669;height:2" coordorigin="1553,6255" coordsize="3669,2">
              <v:shape style="position:absolute;left:1553;top:6255;width:3669;height:2" coordorigin="1553,6255" coordsize="3669,0" path="m1553,6255l5222,6255e" filled="f" stroked="t" strokeweight="1.600008pt" strokecolor="#AF235F">
                <v:path arrowok="t"/>
              </v:shape>
            </v:group>
            <v:group style="position:absolute;left:5162;top:-133;width:60;height:6403" coordorigin="5162,-133" coordsize="60,6403">
              <v:shape style="position:absolute;left:5162;top:-133;width:60;height:6403" coordorigin="5162,-133" coordsize="60,6403" path="m5192,-133l5162,-133,5162,6270,5192,6270,5192,6240,5222,6240,5222,-103,5192,-103,5192,-133e" filled="t" fillcolor="#AF235F" stroked="f">
                <v:path arrowok="t"/>
                <v:fill/>
              </v:shape>
            </v:group>
            <v:group style="position:absolute;left:1553;top:-118;width:3669;height:2" coordorigin="1553,-118" coordsize="3669,2">
              <v:shape style="position:absolute;left:1553;top:-118;width:3669;height:2" coordorigin="1553,-118" coordsize="3669,0" path="m1553,-118l5222,-118e" filled="f" stroked="t" strokeweight="1.600008pt" strokecolor="#AF235F">
                <v:path arrowok="t"/>
              </v:shape>
            </v:group>
            <w10:wrap type="none"/>
          </v:group>
        </w:pict>
      </w:r>
      <w:r>
        <w:rPr>
          <w:rFonts w:ascii="Siemens Sans" w:hAnsi="Siemens Sans" w:cs="Siemens Sans" w:eastAsia="Siemens Sans"/>
          <w:sz w:val="22"/>
          <w:szCs w:val="22"/>
          <w:b/>
          <w:bCs/>
        </w:rPr>
        <w:t>shapes</w:t>
      </w:r>
      <w:r>
        <w:rPr>
          <w:rFonts w:ascii="Siemens Sans" w:hAnsi="Siemens Sans" w:cs="Siemens Sans" w:eastAsia="Siemens Sans"/>
          <w:sz w:val="22"/>
          <w:szCs w:val="22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b/>
          <w:bCs/>
        </w:rPr>
        <w:t>but</w:t>
      </w:r>
      <w:r>
        <w:rPr>
          <w:rFonts w:ascii="Siemens Sans" w:hAnsi="Siemens Sans" w:cs="Siemens Sans" w:eastAsia="Siemens Sans"/>
          <w:sz w:val="22"/>
          <w:szCs w:val="22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b/>
          <w:bCs/>
        </w:rPr>
        <w:t>i</w:t>
      </w:r>
      <w:r>
        <w:rPr>
          <w:rFonts w:ascii="Siemens Sans" w:hAnsi="Siemens Sans" w:cs="Siemens Sans" w:eastAsia="Siemens Sans"/>
          <w:sz w:val="22"/>
          <w:szCs w:val="22"/>
          <w:spacing w:val="7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2"/>
          <w:b/>
          <w:bCs/>
        </w:rPr>
        <w:t>’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s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unli</w:t>
      </w:r>
      <w:r>
        <w:rPr>
          <w:rFonts w:ascii="Siemens Sans" w:hAnsi="Siemens Sans" w:cs="Siemens Sans" w:eastAsia="Siemens Sans"/>
          <w:sz w:val="22"/>
          <w:szCs w:val="22"/>
          <w:spacing w:val="-5"/>
          <w:b/>
          <w:bCs/>
        </w:rPr>
        <w:t>k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ely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4"/>
          <w:b/>
          <w:bCs/>
        </w:rPr>
        <w:t>y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ou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will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be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able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o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use</w:t>
      </w:r>
      <w:r>
        <w:rPr>
          <w:rFonts w:ascii="Siemens Sans" w:hAnsi="Siemens Sans" w:cs="Siemens Sans" w:eastAsia="Siemens Sans"/>
          <w:sz w:val="22"/>
          <w:szCs w:val="22"/>
          <w:spacing w:val="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</w:rPr>
      </w:r>
    </w:p>
    <w:p>
      <w:pPr>
        <w:spacing w:before="0" w:after="0" w:line="240" w:lineRule="auto"/>
        <w:ind w:right="1035"/>
        <w:jc w:val="left"/>
        <w:rPr>
          <w:rFonts w:ascii="Siemens Sans" w:hAnsi="Siemens Sans" w:cs="Siemens Sans" w:eastAsia="Siemens Sans"/>
          <w:sz w:val="22"/>
          <w:szCs w:val="22"/>
        </w:rPr>
      </w:pPr>
      <w:rPr/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wind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tunnel.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In</w:t>
      </w:r>
      <w:r>
        <w:rPr>
          <w:rFonts w:ascii="Siemens Sans" w:hAnsi="Siemens Sans" w:cs="Siemens Sans" w:eastAsia="Siemens Sans"/>
          <w:sz w:val="22"/>
          <w:szCs w:val="22"/>
          <w:spacing w:val="1"/>
          <w:w w:val="100"/>
          <w:b/>
          <w:bCs/>
        </w:rPr>
        <w:t>s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ead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will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use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f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act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hat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air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71"/>
          <w:w w:val="100"/>
          <w:b/>
          <w:bCs/>
        </w:rPr>
        <w:t>ﬂ</w:t>
      </w:r>
      <w:r>
        <w:rPr>
          <w:rFonts w:ascii="Siemens Sans" w:hAnsi="Siemens Sans" w:cs="Siemens Sans" w:eastAsia="Siemens Sans"/>
          <w:sz w:val="22"/>
          <w:szCs w:val="22"/>
          <w:spacing w:val="16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uid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(it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71"/>
          <w:w w:val="100"/>
          <w:b/>
          <w:bCs/>
        </w:rPr>
        <w:t>ﬂ</w:t>
      </w:r>
      <w:r>
        <w:rPr>
          <w:rFonts w:ascii="Siemens Sans" w:hAnsi="Siemens Sans" w:cs="Siemens Sans" w:eastAsia="Siemens Sans"/>
          <w:sz w:val="22"/>
          <w:szCs w:val="22"/>
          <w:spacing w:val="16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o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s)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li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q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uids.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If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use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li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q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uid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su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c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and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see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o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easily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shape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slips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ough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hat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will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gi</w:t>
      </w:r>
      <w:r>
        <w:rPr>
          <w:rFonts w:ascii="Siemens Sans" w:hAnsi="Siemens Sans" w:cs="Siemens Sans" w:eastAsia="Siemens Sans"/>
          <w:sz w:val="22"/>
          <w:szCs w:val="22"/>
          <w:spacing w:val="-4"/>
          <w:w w:val="100"/>
          <w:b/>
          <w:bCs/>
        </w:rPr>
        <w:t>v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useful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vidence.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D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vise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some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ideas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3"/>
          <w:w w:val="100"/>
          <w:b/>
          <w:bCs/>
        </w:rPr>
        <w:t>f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or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shape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of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4"/>
          <w:w w:val="100"/>
          <w:b/>
          <w:bCs/>
        </w:rPr>
        <w:t>y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our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ca</w:t>
      </w:r>
      <w:r>
        <w:rPr>
          <w:rFonts w:ascii="Siemens Sans" w:hAnsi="Siemens Sans" w:cs="Siemens Sans" w:eastAsia="Siemens Sans"/>
          <w:sz w:val="22"/>
          <w:szCs w:val="22"/>
          <w:spacing w:val="-11"/>
          <w:w w:val="100"/>
          <w:b/>
          <w:bCs/>
        </w:rPr>
        <w:t>r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.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7"/>
          <w:w w:val="100"/>
          <w:b/>
          <w:bCs/>
        </w:rPr>
        <w:t>K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eep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hem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f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airly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si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m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ple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–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his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1"/>
          <w:w w:val="100"/>
          <w:b/>
          <w:bCs/>
        </w:rPr>
        <w:t>s</w:t>
      </w:r>
      <w:r>
        <w:rPr>
          <w:rFonts w:ascii="Siemens Sans" w:hAnsi="Siemens Sans" w:cs="Siemens Sans" w:eastAsia="Siemens Sans"/>
          <w:sz w:val="22"/>
          <w:szCs w:val="22"/>
          <w:spacing w:val="2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a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g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o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2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</w:t>
      </w:r>
      <w:r>
        <w:rPr>
          <w:rFonts w:ascii="Siemens Sans" w:hAnsi="Siemens Sans" w:cs="Siemens Sans" w:eastAsia="Siemens Sans"/>
          <w:sz w:val="22"/>
          <w:szCs w:val="22"/>
          <w:spacing w:val="1"/>
          <w:w w:val="100"/>
          <w:b/>
          <w:bCs/>
        </w:rPr>
        <w:t>s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t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-1"/>
          <w:w w:val="100"/>
          <w:b/>
          <w:bCs/>
        </w:rPr>
        <w:t>g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eneral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  <w:b/>
          <w:bCs/>
        </w:rPr>
        <w:t>ideas.</w:t>
      </w:r>
      <w:r>
        <w:rPr>
          <w:rFonts w:ascii="Siemens Sans" w:hAnsi="Siemens Sans" w:cs="Siemens Sans" w:eastAsia="Siemens Sans"/>
          <w:sz w:val="22"/>
          <w:szCs w:val="22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240" w:right="1239" w:firstLine="-2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1.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Decide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shape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–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look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Challen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car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designs</w:t>
      </w:r>
      <w:r>
        <w:rPr>
          <w:rFonts w:ascii="Arial" w:hAnsi="Arial" w:cs="Arial" w:eastAsia="Arial"/>
          <w:sz w:val="22"/>
          <w:szCs w:val="22"/>
          <w:spacing w:val="-4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some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inspi</w:t>
      </w:r>
      <w:r>
        <w:rPr>
          <w:rFonts w:ascii="Arial" w:hAnsi="Arial" w:cs="Arial" w:eastAsia="Arial"/>
          <w:sz w:val="22"/>
          <w:szCs w:val="22"/>
          <w:spacing w:val="1"/>
          <w:w w:val="102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2"/>
        </w:rPr>
        <w:t>ation.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0" w:lineRule="auto"/>
        <w:ind w:left="240" w:right="1194" w:firstLine="-2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2.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shape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modelling</w:t>
      </w:r>
      <w:r>
        <w:rPr>
          <w:rFonts w:ascii="Arial" w:hAnsi="Arial" w:cs="Arial" w:eastAsia="Arial"/>
          <w:sz w:val="22"/>
          <w:szCs w:val="22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eams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will</w:t>
      </w:r>
      <w:r>
        <w:rPr>
          <w:rFonts w:ascii="Arial" w:hAnsi="Arial" w:cs="Arial" w:eastAsia="Arial"/>
          <w:sz w:val="22"/>
          <w:szCs w:val="22"/>
          <w:spacing w:val="2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use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same</w:t>
      </w:r>
      <w:r>
        <w:rPr>
          <w:rFonts w:ascii="Arial" w:hAnsi="Arial" w:cs="Arial" w:eastAsia="Arial"/>
          <w:sz w:val="22"/>
          <w:szCs w:val="22"/>
          <w:spacing w:val="3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mass</w:t>
      </w:r>
      <w:r>
        <w:rPr>
          <w:rFonts w:ascii="Arial" w:hAnsi="Arial" w:cs="Arial" w:eastAsia="Arial"/>
          <w:sz w:val="22"/>
          <w:szCs w:val="22"/>
          <w:spacing w:val="-8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fair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89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89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13"/>
        </w:rPr>
        <w:t>t.</w:t>
      </w:r>
      <w:r>
        <w:rPr>
          <w:rFonts w:ascii="Arial" w:hAnsi="Arial" w:cs="Arial" w:eastAsia="Arial"/>
          <w:sz w:val="22"/>
          <w:szCs w:val="22"/>
          <w:spacing w:val="0"/>
          <w:w w:val="11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Do</w:t>
      </w:r>
      <w:r>
        <w:rPr>
          <w:rFonts w:ascii="Arial" w:hAnsi="Arial" w:cs="Arial" w:eastAsia="Arial"/>
          <w:sz w:val="22"/>
          <w:szCs w:val="22"/>
          <w:spacing w:val="3"/>
          <w:w w:val="98"/>
        </w:rPr>
        <w:t>n</w:t>
      </w:r>
      <w:r>
        <w:rPr>
          <w:rFonts w:ascii="Arial" w:hAnsi="Arial" w:cs="Arial" w:eastAsia="Arial"/>
          <w:sz w:val="22"/>
          <w:szCs w:val="22"/>
          <w:spacing w:val="2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about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wheels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dri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;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8"/>
        </w:rPr>
        <w:t>i</w:t>
      </w:r>
      <w:r>
        <w:rPr>
          <w:rFonts w:ascii="Arial" w:hAnsi="Arial" w:cs="Arial" w:eastAsia="Arial"/>
          <w:sz w:val="22"/>
          <w:szCs w:val="22"/>
          <w:spacing w:val="7"/>
          <w:w w:val="118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84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40" w:lineRule="auto"/>
        <w:ind w:left="24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outline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shape</w:t>
      </w:r>
      <w:r>
        <w:rPr>
          <w:rFonts w:ascii="Arial" w:hAnsi="Arial" w:cs="Arial" w:eastAsia="Arial"/>
          <w:sz w:val="22"/>
          <w:szCs w:val="22"/>
          <w:spacing w:val="-3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being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240" w:right="873" w:firstLine="-2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2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6"/>
          <w:w w:val="83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102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2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-5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goin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shap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oppin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colum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5"/>
          <w:w w:val="96"/>
        </w:rPr>
        <w:t>Y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96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96"/>
        </w:rPr>
        <w:t>’l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l</w:t>
      </w:r>
      <w:r>
        <w:rPr>
          <w:rFonts w:ascii="Arial" w:hAnsi="Arial" w:cs="Arial" w:eastAsia="Arial"/>
          <w:sz w:val="22"/>
          <w:szCs w:val="22"/>
          <w:spacing w:val="-8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su</w:t>
      </w:r>
      <w:r>
        <w:rPr>
          <w:rFonts w:ascii="Arial" w:hAnsi="Arial" w:cs="Arial" w:eastAsia="Arial"/>
          <w:sz w:val="22"/>
          <w:szCs w:val="22"/>
          <w:spacing w:val="-5"/>
          <w:w w:val="9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e</w:t>
      </w:r>
      <w:r>
        <w:rPr>
          <w:rFonts w:ascii="Arial" w:hAnsi="Arial" w:cs="Arial" w:eastAsia="Arial"/>
          <w:sz w:val="22"/>
          <w:szCs w:val="22"/>
          <w:spacing w:val="-7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shape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3"/>
        </w:rPr>
        <w:t>face</w:t>
      </w:r>
      <w:r>
        <w:rPr>
          <w:rFonts w:ascii="Arial" w:hAnsi="Arial" w:cs="Arial" w:eastAsia="Arial"/>
          <w:sz w:val="22"/>
          <w:szCs w:val="22"/>
          <w:spacing w:val="0"/>
          <w:w w:val="93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93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igh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7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2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92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92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bu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ball-bear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he</w:t>
      </w:r>
      <w:r>
        <w:rPr>
          <w:rFonts w:ascii="Arial" w:hAnsi="Arial" w:cs="Arial" w:eastAsia="Arial"/>
          <w:sz w:val="22"/>
          <w:szCs w:val="22"/>
          <w:spacing w:val="-3"/>
          <w:w w:val="99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12"/>
        </w:rPr>
        <w:t>f</w:t>
      </w:r>
      <w:r>
        <w:rPr>
          <w:rFonts w:ascii="Arial" w:hAnsi="Arial" w:cs="Arial" w:eastAsia="Arial"/>
          <w:sz w:val="22"/>
          <w:szCs w:val="22"/>
          <w:spacing w:val="-6"/>
          <w:w w:val="112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7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Ma</w:t>
      </w:r>
      <w:r>
        <w:rPr>
          <w:rFonts w:ascii="Arial" w:hAnsi="Arial" w:cs="Arial" w:eastAsia="Arial"/>
          <w:sz w:val="22"/>
          <w:szCs w:val="22"/>
          <w:spacing w:val="-8"/>
          <w:w w:val="96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6"/>
        </w:rPr>
        <w:t>su</w:t>
      </w:r>
      <w:r>
        <w:rPr>
          <w:rFonts w:ascii="Arial" w:hAnsi="Arial" w:cs="Arial" w:eastAsia="Arial"/>
          <w:sz w:val="22"/>
          <w:szCs w:val="22"/>
          <w:spacing w:val="-6"/>
          <w:w w:val="96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97"/>
        </w:rPr>
        <w:t>does</w:t>
      </w:r>
      <w:r>
        <w:rPr>
          <w:rFonts w:ascii="Arial" w:hAnsi="Arial" w:cs="Arial" w:eastAsia="Arial"/>
          <w:sz w:val="22"/>
          <w:szCs w:val="22"/>
          <w:spacing w:val="1"/>
          <w:w w:val="97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75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shape.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0" w:lineRule="auto"/>
        <w:ind w:left="240" w:right="1085" w:firstLine="-24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4.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shap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colum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tim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goo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desig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wil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5"/>
        </w:rPr>
        <w:t>descen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1"/>
        </w:rPr>
        <w:t>apidl</w:t>
      </w:r>
      <w:r>
        <w:rPr>
          <w:rFonts w:ascii="Arial" w:hAnsi="Arial" w:cs="Arial" w:eastAsia="Arial"/>
          <w:sz w:val="22"/>
          <w:szCs w:val="22"/>
          <w:spacing w:val="-13"/>
          <w:w w:val="101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2820" w:bottom="380" w:left="0" w:right="0"/>
          <w:cols w:num="2" w:equalWidth="0">
            <w:col w:w="4928" w:space="883"/>
            <w:col w:w="6109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698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11C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2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I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6"/>
          <w:w w:val="100"/>
          <w:b/>
          <w:bCs/>
          <w:position w:val="-1"/>
        </w:rPr>
        <w:t>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5"/>
          <w:w w:val="100"/>
          <w:b/>
          <w:bCs/>
          <w:position w:val="-1"/>
        </w:rPr>
        <w:t>v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ti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2"/>
          <w:w w:val="100"/>
          <w:b/>
          <w:bCs/>
          <w:position w:val="-1"/>
        </w:rPr>
        <w:t>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ating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s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eamlining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and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d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ag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3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eco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esults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able,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li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his: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0" w:after="0" w:line="70" w:lineRule="exact"/>
        <w:jc w:val="left"/>
        <w:rPr>
          <w:sz w:val="7"/>
          <w:szCs w:val="7"/>
        </w:rPr>
      </w:pPr>
      <w:rPr/>
      <w:r>
        <w:rPr>
          <w:sz w:val="7"/>
          <w:szCs w:val="7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3.860016" w:type="dxa"/>
      </w:tblPr>
      <w:tblGrid/>
      <w:tr>
        <w:trPr>
          <w:trHeight w:val="723" w:hRule="exact"/>
        </w:trPr>
        <w:tc>
          <w:tcPr>
            <w:tcW w:w="1144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nil" w:sz="6" w:space="0" w:color="auto"/>
            </w:tcBorders>
            <w:shd w:val="clear" w:color="auto" w:fill="AF235F"/>
          </w:tcPr>
          <w:p>
            <w:pPr>
              <w:spacing w:before="73" w:after="0" w:line="240" w:lineRule="auto"/>
              <w:ind w:left="174" w:right="-20"/>
              <w:jc w:val="left"/>
              <w:rPr>
                <w:rFonts w:ascii="Siemens Sans" w:hAnsi="Siemens Sans" w:cs="Siemens Sans" w:eastAsia="Siemens Sans"/>
                <w:sz w:val="22"/>
                <w:szCs w:val="22"/>
              </w:rPr>
            </w:pPr>
            <w:rPr/>
            <w:r>
              <w:rPr>
                <w:rFonts w:ascii="Siemens Sans" w:hAnsi="Siemens Sans" w:cs="Siemens Sans" w:eastAsia="Siemens Sans"/>
                <w:sz w:val="22"/>
                <w:szCs w:val="22"/>
                <w:color w:val="FFFFFF"/>
                <w:b/>
                <w:bCs/>
              </w:rPr>
              <w:t>Shape</w:t>
            </w:r>
            <w:r>
              <w:rPr>
                <w:rFonts w:ascii="Siemens Sans" w:hAnsi="Siemens Sans" w:cs="Siemens Sans" w:eastAsia="Siemens Sans"/>
                <w:sz w:val="22"/>
                <w:szCs w:val="22"/>
                <w:color w:val="FFFFFF"/>
                <w:b/>
                <w:bCs/>
              </w:rPr>
              <w:t> </w:t>
            </w:r>
            <w:r>
              <w:rPr>
                <w:rFonts w:ascii="Siemens Sans" w:hAnsi="Siemens Sans" w:cs="Siemens Sans" w:eastAsia="Siemens Sans"/>
                <w:sz w:val="22"/>
                <w:szCs w:val="22"/>
                <w:color w:val="000000"/>
              </w:rPr>
            </w:r>
          </w:p>
          <w:p>
            <w:pPr>
              <w:spacing w:before="0" w:after="0" w:line="240" w:lineRule="auto"/>
              <w:ind w:left="174" w:right="-20"/>
              <w:jc w:val="left"/>
              <w:rPr>
                <w:rFonts w:ascii="Siemens Sans" w:hAnsi="Siemens Sans" w:cs="Siemens Sans" w:eastAsia="Siemens Sans"/>
                <w:sz w:val="22"/>
                <w:szCs w:val="22"/>
              </w:rPr>
            </w:pPr>
            <w:rPr/>
            <w:r>
              <w:rPr>
                <w:rFonts w:ascii="Siemens Sans" w:hAnsi="Siemens Sans" w:cs="Siemens Sans" w:eastAsia="Siemens Sans"/>
                <w:sz w:val="22"/>
                <w:szCs w:val="22"/>
                <w:color w:val="FFFFFF"/>
                <w:spacing w:val="0"/>
                <w:w w:val="100"/>
                <w:b/>
                <w:bCs/>
              </w:rPr>
              <w:t>number</w:t>
            </w:r>
            <w:r>
              <w:rPr>
                <w:rFonts w:ascii="Siemens Sans" w:hAnsi="Siemens Sans" w:cs="Siemens Sans" w:eastAsia="Siemens Sans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nil" w:sz="6" w:space="0" w:color="auto"/>
              <w:left w:val="nil" w:sz="6" w:space="0" w:color="auto"/>
              <w:right w:val="single" w:sz="8" w:space="0" w:color="AF235F"/>
            </w:tcBorders>
            <w:shd w:val="clear" w:color="auto" w:fill="EB780A"/>
          </w:tcPr>
          <w:p>
            <w:pPr>
              <w:spacing w:before="81" w:after="0" w:line="240" w:lineRule="auto"/>
              <w:ind w:left="128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4"/>
              </w:rPr>
              <w:t>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6"/>
                <w:w w:val="94"/>
              </w:rPr>
              <w:t>k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4"/>
                <w:w w:val="94"/>
              </w:rPr>
              <w:t>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4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94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4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4"/>
                <w:w w:val="94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shape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508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81" w:after="0" w:line="250" w:lineRule="auto"/>
              <w:ind w:left="97" w:right="1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ime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3"/>
                <w:w w:val="100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9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3"/>
                <w:w w:val="100"/>
              </w:rPr>
              <w:t>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ea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100"/>
              </w:rPr>
              <w:t>c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1"/>
              </w:rPr>
              <w:t>b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4"/>
                <w:w w:val="101"/>
              </w:rPr>
              <w:t>o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23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3"/>
                <w:w w:val="123"/>
              </w:rPr>
              <w:t>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3"/>
              </w:rPr>
              <w:t>om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4325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81" w:after="0" w:line="240" w:lineRule="auto"/>
              <w:ind w:left="14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3"/>
              </w:rPr>
              <w:t>Ideas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"/>
                <w:w w:val="93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about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4"/>
                <w:w w:val="100"/>
              </w:rPr>
              <w:t>h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14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100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20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(or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5"/>
                <w:w w:val="100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-1"/>
                <w:w w:val="109"/>
              </w:rPr>
              <w:t>w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93"/>
              </w:rPr>
              <w:t>as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3"/>
                <w:w w:val="93"/>
              </w:rPr>
              <w:t>n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2"/>
                <w:w w:val="75"/>
              </w:rPr>
              <w:t>’</w:t>
            </w:r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15"/>
              </w:rPr>
              <w:t>t)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49" w:right="-2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Pr/>
            <w:r>
              <w:rPr>
                <w:rFonts w:ascii="Arial" w:hAnsi="Arial" w:cs="Arial" w:eastAsia="Arial"/>
                <w:sz w:val="22"/>
                <w:szCs w:val="22"/>
                <w:color w:val="FFFFFF"/>
                <w:spacing w:val="0"/>
                <w:w w:val="100"/>
              </w:rPr>
              <w:t>successful</w:t>
            </w:r>
            <w:r>
              <w:rPr>
                <w:rFonts w:ascii="Arial" w:hAnsi="Arial" w:cs="Arial" w:eastAsia="Arial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1199" w:hRule="exact"/>
        </w:trPr>
        <w:tc>
          <w:tcPr>
            <w:tcW w:w="1144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1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nil" w:sz="6" w:space="0" w:color="auto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192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2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11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3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11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4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11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5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11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6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090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7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00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8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1211" w:hRule="exact"/>
        </w:trPr>
        <w:tc>
          <w:tcPr>
            <w:tcW w:w="114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53" w:right="44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9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660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508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4325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305" w:top="2820" w:bottom="500" w:left="0" w:right="0"/>
          <w:pgSz w:w="11920" w:h="16840"/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352" w:lineRule="exact"/>
        <w:ind w:left="1162" w:right="-20"/>
        <w:jc w:val="left"/>
        <w:rPr>
          <w:rFonts w:ascii="Siemens Sans" w:hAnsi="Siemens Sans" w:cs="Siemens Sans" w:eastAsia="Siemens Sans"/>
          <w:sz w:val="30"/>
          <w:szCs w:val="30"/>
        </w:rPr>
      </w:pPr>
      <w:rPr/>
      <w:r>
        <w:rPr/>
        <w:pict>
          <v:group style="position:absolute;margin-left:56.693001pt;margin-top:-1.558306pt;width:31.181pt;height:24.094pt;mso-position-horizontal-relative:page;mso-position-vertical-relative:paragraph;z-index:-697" coordorigin="1134,-31" coordsize="624,482">
            <v:shape style="position:absolute;left:1134;top:-31;width:624;height:482" coordorigin="1134,-31" coordsize="624,482" path="m1134,451l1757,451,1757,-31,1134,-31,1134,451e" filled="t" fillcolor="#AF235F" stroked="f">
              <v:path arrowok="t"/>
              <v:fill/>
            </v:shape>
          </v:group>
          <w10:wrap type="none"/>
        </w:pict>
      </w:r>
      <w:r>
        <w:rPr>
          <w:rFonts w:ascii="Siemens Sans" w:hAnsi="Siemens Sans" w:cs="Siemens Sans" w:eastAsia="Siemens Sans"/>
          <w:sz w:val="24"/>
          <w:szCs w:val="24"/>
          <w:color w:val="FFFFFF"/>
          <w:w w:val="99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24"/>
          <w:szCs w:val="24"/>
          <w:color w:val="FFFFFF"/>
          <w:spacing w:val="0"/>
          <w:w w:val="100"/>
          <w:b/>
          <w:bCs/>
          <w:position w:val="-1"/>
        </w:rPr>
        <w:t>11D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65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Selection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of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 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Ma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3"/>
          <w:w w:val="100"/>
          <w:b/>
          <w:bCs/>
          <w:position w:val="-1"/>
        </w:rPr>
        <w:t>t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e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-1"/>
          <w:w w:val="100"/>
          <w:b/>
          <w:bCs/>
          <w:position w:val="-1"/>
        </w:rPr>
        <w:t>r</w:t>
      </w:r>
      <w:r>
        <w:rPr>
          <w:rFonts w:ascii="Siemens Sans" w:hAnsi="Siemens Sans" w:cs="Siemens Sans" w:eastAsia="Siemens Sans"/>
          <w:sz w:val="30"/>
          <w:szCs w:val="30"/>
          <w:color w:val="AF235F"/>
          <w:spacing w:val="0"/>
          <w:w w:val="100"/>
          <w:b/>
          <w:bCs/>
          <w:position w:val="-1"/>
        </w:rPr>
        <w:t>ials</w:t>
      </w:r>
      <w:r>
        <w:rPr>
          <w:rFonts w:ascii="Siemens Sans" w:hAnsi="Siemens Sans" w:cs="Siemens Sans" w:eastAsia="Siemens Sans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328" w:lineRule="exact"/>
        <w:ind w:left="1162" w:right="-20"/>
        <w:jc w:val="left"/>
        <w:rPr>
          <w:rFonts w:ascii="Siemens Sans" w:hAnsi="Siemens Sans" w:cs="Siemens Sans" w:eastAsia="Siemens Sans"/>
          <w:sz w:val="28"/>
          <w:szCs w:val="28"/>
        </w:rPr>
      </w:pPr>
      <w:rPr/>
      <w:r>
        <w:rPr/>
        <w:pict>
          <v:group style="position:absolute;margin-left:58.193001pt;margin-top:26.083811pt;width:478.89pt;height:134.244pt;mso-position-horizontal-relative:page;mso-position-vertical-relative:paragraph;z-index:-696" coordorigin="1164,522" coordsize="9578,2685">
            <v:shape style="position:absolute;left:1164;top:522;width:9578;height:2685" coordorigin="1164,522" coordsize="9578,2685" path="m1164,3207l10742,3207,10742,522,1164,522,1164,3207xe" filled="f" stroked="t" strokeweight="3pt" strokecolor="#AF235F">
              <v:path arrowok="t"/>
            </v:shape>
          </v:group>
          <w10:wrap type="none"/>
        </w:pict>
      </w:r>
      <w:r>
        <w:rPr>
          <w:rFonts w:ascii="Siemens Sans" w:hAnsi="Siemens Sans" w:cs="Siemens Sans" w:eastAsia="Siemens Sans"/>
          <w:sz w:val="28"/>
          <w:szCs w:val="28"/>
          <w:color w:val="EB780A"/>
          <w:spacing w:val="0"/>
          <w:w w:val="100"/>
          <w:b/>
          <w:bCs/>
          <w:position w:val="-1"/>
        </w:rPr>
        <w:t>Chassis:</w:t>
      </w:r>
      <w:r>
        <w:rPr>
          <w:rFonts w:ascii="Siemens Sans" w:hAnsi="Siemens Sans" w:cs="Siemens Sans" w:eastAsia="Siemens Sans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50" w:lineRule="auto"/>
        <w:ind w:left="1375" w:right="130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hassis</w:t>
      </w:r>
      <w:r>
        <w:rPr>
          <w:rFonts w:ascii="Arial" w:hAnsi="Arial" w:cs="Arial" w:eastAsia="Arial"/>
          <w:sz w:val="24"/>
          <w:szCs w:val="24"/>
          <w:color w:val="AF235F"/>
          <w:spacing w:val="-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ee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Challen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96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needs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ong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enough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wi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pacts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ace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AF235F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also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needs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color w:val="AF235F"/>
          <w:spacing w:val="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AF235F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enough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hold</w:t>
      </w:r>
      <w:r>
        <w:rPr>
          <w:rFonts w:ascii="Arial" w:hAnsi="Arial" w:cs="Arial" w:eastAsia="Arial"/>
          <w:sz w:val="24"/>
          <w:szCs w:val="24"/>
          <w:color w:val="AF235F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5"/>
        </w:rPr>
        <w:t>shape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under</w:t>
      </w:r>
      <w:r>
        <w:rPr>
          <w:rFonts w:ascii="Arial" w:hAnsi="Arial" w:cs="Arial" w:eastAsia="Arial"/>
          <w:sz w:val="24"/>
          <w:szCs w:val="24"/>
          <w:color w:val="AF235F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eight</w:t>
      </w:r>
      <w:r>
        <w:rPr>
          <w:rFonts w:ascii="Arial" w:hAnsi="Arial" w:cs="Arial" w:eastAsia="Arial"/>
          <w:sz w:val="24"/>
          <w:szCs w:val="24"/>
          <w:color w:val="AF235F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dri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bat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1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AF235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ial</w:t>
      </w:r>
      <w:r>
        <w:rPr>
          <w:rFonts w:ascii="Arial" w:hAnsi="Arial" w:cs="Arial" w:eastAsia="Arial"/>
          <w:sz w:val="24"/>
          <w:szCs w:val="24"/>
          <w:color w:val="AF235F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light</w:t>
      </w:r>
      <w:r>
        <w:rPr>
          <w:rFonts w:ascii="Arial" w:hAnsi="Arial" w:cs="Arial" w:eastAsia="Arial"/>
          <w:sz w:val="24"/>
          <w:szCs w:val="24"/>
          <w:color w:val="AF235F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enough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hat</w:t>
      </w:r>
      <w:r>
        <w:rPr>
          <w:rFonts w:ascii="Arial" w:hAnsi="Arial" w:cs="Arial" w:eastAsia="Arial"/>
          <w:sz w:val="24"/>
          <w:szCs w:val="24"/>
          <w:color w:val="AF235F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23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9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whole</w:t>
      </w:r>
      <w:r>
        <w:rPr>
          <w:rFonts w:ascii="Arial" w:hAnsi="Arial" w:cs="Arial" w:eastAsia="Arial"/>
          <w:sz w:val="24"/>
          <w:szCs w:val="24"/>
          <w:color w:val="AF235F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car</w:t>
      </w:r>
      <w:r>
        <w:rPr>
          <w:rFonts w:ascii="Arial" w:hAnsi="Arial" w:cs="Arial" w:eastAsia="Arial"/>
          <w:sz w:val="24"/>
          <w:szCs w:val="24"/>
          <w:color w:val="AF235F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color w:val="AF235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pi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AF235F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up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een</w:t>
      </w:r>
      <w:r>
        <w:rPr>
          <w:rFonts w:ascii="Arial" w:hAnsi="Arial" w:cs="Arial" w:eastAsia="Arial"/>
          <w:sz w:val="24"/>
          <w:szCs w:val="24"/>
          <w:color w:val="AF235F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people.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This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includes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bat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ies</w:t>
      </w:r>
      <w:r>
        <w:rPr>
          <w:rFonts w:ascii="Arial" w:hAnsi="Arial" w:cs="Arial" w:eastAsia="Arial"/>
          <w:sz w:val="24"/>
          <w:szCs w:val="24"/>
          <w:color w:val="AF235F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3"/>
        </w:rPr>
        <w:t>whi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3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4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eigh</w:t>
      </w:r>
      <w:r>
        <w:rPr>
          <w:rFonts w:ascii="Arial" w:hAnsi="Arial" w:cs="Arial" w:eastAsia="Arial"/>
          <w:sz w:val="24"/>
          <w:szCs w:val="24"/>
          <w:color w:val="AF235F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app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-5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xima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ea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h.</w:t>
      </w:r>
      <w:r>
        <w:rPr>
          <w:rFonts w:ascii="Arial" w:hAnsi="Arial" w:cs="Arial" w:eastAsia="Arial"/>
          <w:sz w:val="24"/>
          <w:szCs w:val="24"/>
          <w:color w:val="AF235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aim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color w:val="AF235F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he</w:t>
      </w:r>
      <w:r>
        <w:rPr>
          <w:rFonts w:ascii="Arial" w:hAnsi="Arial" w:cs="Arial" w:eastAsia="Arial"/>
          <w:sz w:val="24"/>
          <w:szCs w:val="24"/>
          <w:color w:val="AF235F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ee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-2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Challen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96"/>
        </w:rPr>
        <w:t>g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color w:val="AF235F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4"/>
        </w:rPr>
        <w:t>use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auto"/>
        <w:ind w:left="1375" w:right="194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vi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onmen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all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fr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iendl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ials</w:t>
      </w:r>
      <w:r>
        <w:rPr>
          <w:rFonts w:ascii="Arial" w:hAnsi="Arial" w:cs="Arial" w:eastAsia="Arial"/>
          <w:sz w:val="24"/>
          <w:szCs w:val="24"/>
          <w:color w:val="AF235F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-1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2"/>
        </w:rPr>
        <w:t>possible</w:t>
      </w:r>
      <w:r>
        <w:rPr>
          <w:rFonts w:ascii="Arial" w:hAnsi="Arial" w:cs="Arial" w:eastAsia="Arial"/>
          <w:sz w:val="24"/>
          <w:szCs w:val="24"/>
          <w:color w:val="AF235F"/>
          <w:spacing w:val="3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his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AF235F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11"/>
        </w:rPr>
        <w:t>in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111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o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1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conside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ation.</w:t>
      </w:r>
      <w:r>
        <w:rPr>
          <w:rFonts w:ascii="Arial" w:hAnsi="Arial" w:cs="Arial" w:eastAsia="Arial"/>
          <w:sz w:val="24"/>
          <w:szCs w:val="24"/>
          <w:color w:val="AF235F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The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ca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AF235F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color w:val="AF235F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96"/>
        </w:rPr>
        <w:t>used</w:t>
      </w:r>
      <w:r>
        <w:rPr>
          <w:rFonts w:ascii="Arial" w:hAnsi="Arial" w:cs="Arial" w:eastAsia="Arial"/>
          <w:sz w:val="24"/>
          <w:szCs w:val="24"/>
          <w:color w:val="AF235F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mo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han</w:t>
      </w:r>
      <w:r>
        <w:rPr>
          <w:rFonts w:ascii="Arial" w:hAnsi="Arial" w:cs="Arial" w:eastAsia="Arial"/>
          <w:sz w:val="24"/>
          <w:szCs w:val="24"/>
          <w:color w:val="AF235F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once</w:t>
      </w:r>
      <w:r>
        <w:rPr>
          <w:rFonts w:ascii="Arial" w:hAnsi="Arial" w:cs="Arial" w:eastAsia="Arial"/>
          <w:sz w:val="24"/>
          <w:szCs w:val="24"/>
          <w:color w:val="AF235F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color w:val="AF235F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AF235F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AF235F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color w:val="AF235F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color w:val="AF235F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8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du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88"/>
        </w:rPr>
        <w:t>as</w:t>
      </w:r>
      <w:r>
        <w:rPr>
          <w:rFonts w:ascii="Arial" w:hAnsi="Arial" w:cs="Arial" w:eastAsia="Arial"/>
          <w:sz w:val="24"/>
          <w:szCs w:val="24"/>
          <w:color w:val="AF235F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AF235F"/>
          <w:spacing w:val="0"/>
          <w:w w:val="100"/>
        </w:rPr>
        <w:t>possible.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162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decision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matr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ix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7"/>
        </w:rPr>
        <w:t>decide</w:t>
      </w:r>
      <w:r>
        <w:rPr>
          <w:rFonts w:ascii="Arial" w:hAnsi="Arial" w:cs="Arial" w:eastAsia="Arial"/>
          <w:sz w:val="22"/>
          <w:szCs w:val="22"/>
          <w:spacing w:val="-4"/>
          <w:w w:val="97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suits</w:t>
      </w:r>
      <w:r>
        <w:rPr>
          <w:rFonts w:ascii="Arial" w:hAnsi="Arial" w:cs="Arial" w:eastAsia="Arial"/>
          <w:sz w:val="22"/>
          <w:szCs w:val="22"/>
          <w:spacing w:val="-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design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ief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23.860016" w:type="dxa"/>
      </w:tblPr>
      <w:tblGrid/>
      <w:tr>
        <w:trPr>
          <w:trHeight w:val="753" w:hRule="exact"/>
        </w:trPr>
        <w:tc>
          <w:tcPr>
            <w:tcW w:w="1474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nil" w:sz="6" w:space="0" w:color="auto"/>
            </w:tcBorders>
            <w:shd w:val="clear" w:color="auto" w:fill="AF235F"/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8" w:right="-20"/>
              <w:jc w:val="left"/>
              <w:rPr>
                <w:rFonts w:ascii="Siemens Sans" w:hAnsi="Siemens Sans" w:cs="Siemens Sans" w:eastAsia="Siemens Sans"/>
                <w:sz w:val="24"/>
                <w:szCs w:val="24"/>
              </w:rPr>
            </w:pPr>
            <w:rPr/>
            <w:r>
              <w:rPr>
                <w:rFonts w:ascii="Siemens Sans" w:hAnsi="Siemens Sans" w:cs="Siemens Sans" w:eastAsia="Siemens Sans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Ma</w:t>
            </w:r>
            <w:r>
              <w:rPr>
                <w:rFonts w:ascii="Siemens Sans" w:hAnsi="Siemens Sans" w:cs="Siemens Sans" w:eastAsia="Siemens Sans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t</w:t>
            </w:r>
            <w:r>
              <w:rPr>
                <w:rFonts w:ascii="Siemens Sans" w:hAnsi="Siemens Sans" w:cs="Siemens Sans" w:eastAsia="Siemens Sans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erial</w:t>
            </w:r>
            <w:r>
              <w:rPr>
                <w:rFonts w:ascii="Siemens Sans" w:hAnsi="Siemens Sans" w:cs="Siemens Sans" w:eastAsia="Siemens Sans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single" w:sz="8" w:space="0" w:color="AF235F"/>
              <w:bottom w:val="nil" w:sz="6" w:space="0" w:color="auto"/>
              <w:left w:val="nil" w:sz="6" w:space="0" w:color="auto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40" w:lineRule="auto"/>
              <w:ind w:left="284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6"/>
                <w:w w:val="77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13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4"/>
                <w:w w:val="113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2"/>
              </w:rPr>
              <w:t>ong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62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40" w:lineRule="auto"/>
              <w:ind w:left="125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Fl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xible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134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40" w:lineRule="auto"/>
              <w:ind w:left="83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Du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able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893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40" w:lineRule="auto"/>
              <w:ind w:left="7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5"/>
                <w:w w:val="100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eight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962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87" w:lineRule="auto"/>
              <w:ind w:left="117" w:right="4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w w:val="90"/>
              </w:rPr>
              <w:t>E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4"/>
                <w:w w:val="90"/>
              </w:rPr>
              <w:t>n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vi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4"/>
                <w:w w:val="103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onmen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2"/>
                <w:w w:val="103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1"/>
              </w:rPr>
              <w:t>all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12"/>
              </w:rPr>
              <w:t>fr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2"/>
              </w:rPr>
              <w:t>iendl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804" w:type="dxa"/>
            <w:tcBorders>
              <w:top w:val="single" w:sz="8" w:space="0" w:color="AF235F"/>
              <w:bottom w:val="nil" w:sz="6" w:space="0" w:color="auto"/>
              <w:left w:val="single" w:sz="8" w:space="0" w:color="AF235F"/>
              <w:right w:val="single" w:sz="8" w:space="0" w:color="AF235F"/>
            </w:tcBorders>
            <w:shd w:val="clear" w:color="auto" w:fill="EB780A"/>
          </w:tcPr>
          <w:p>
            <w:pPr>
              <w:spacing w:before="52" w:after="0" w:line="287" w:lineRule="auto"/>
              <w:ind w:left="95" w:right="133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87"/>
              </w:rPr>
              <w:t>Is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2"/>
                <w:w w:val="87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6"/>
                <w:w w:val="100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ma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3"/>
                <w:w w:val="103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8"/>
              </w:rPr>
              <w:t>er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1"/>
              </w:rPr>
              <w:t>ial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1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sui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able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482" w:hRule="exact"/>
        </w:trPr>
        <w:tc>
          <w:tcPr>
            <w:tcW w:w="1474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88" w:after="0" w:line="240" w:lineRule="auto"/>
              <w:ind w:left="1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3"/>
              </w:rPr>
              <w:t>Oak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2"/>
                <w:w w:val="93"/>
              </w:rPr>
              <w:t> 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5"/>
                <w:w w:val="100"/>
              </w:rPr>
              <w:t>W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0"/>
              </w:rPr>
              <w:t>ood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nil" w:sz="6" w:space="0" w:color="auto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62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34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893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962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804" w:type="dxa"/>
            <w:tcBorders>
              <w:top w:val="nil" w:sz="6" w:space="0" w:color="auto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520" w:hRule="exact"/>
        </w:trPr>
        <w:tc>
          <w:tcPr>
            <w:tcW w:w="147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6"/>
                <w:w w:val="77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2"/>
                <w:w w:val="123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5"/>
              </w:rPr>
              <w:t>ainless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893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9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80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147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99" w:after="0" w:line="240" w:lineRule="auto"/>
              <w:ind w:left="1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6"/>
                <w:w w:val="77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3"/>
                <w:w w:val="123"/>
              </w:rPr>
              <w:t>t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eel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893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9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80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510" w:hRule="exact"/>
        </w:trPr>
        <w:tc>
          <w:tcPr>
            <w:tcW w:w="147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3"/>
              </w:rPr>
              <w:t>Aluminium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893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9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80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  <w:tr>
        <w:trPr>
          <w:trHeight w:val="519" w:hRule="exact"/>
        </w:trPr>
        <w:tc>
          <w:tcPr>
            <w:tcW w:w="147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nil" w:sz="6" w:space="0" w:color="auto"/>
            </w:tcBorders>
            <w:shd w:val="clear" w:color="auto" w:fill="EB780A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0" w:right="-2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Pr/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2"/>
                <w:w w:val="76"/>
              </w:rPr>
              <w:t>P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4"/>
              </w:rPr>
              <w:t>ol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y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1"/>
                <w:w w:val="84"/>
              </w:rPr>
              <w:t>s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106"/>
              </w:rPr>
              <w:t>ty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-3"/>
                <w:w w:val="106"/>
              </w:rPr>
              <w:t>r</w:t>
            </w:r>
            <w:r>
              <w:rPr>
                <w:rFonts w:ascii="Arial" w:hAnsi="Arial" w:cs="Arial" w:eastAsia="Arial"/>
                <w:sz w:val="24"/>
                <w:szCs w:val="24"/>
                <w:color w:val="FFFFFF"/>
                <w:spacing w:val="0"/>
                <w:w w:val="97"/>
              </w:rPr>
              <w:t>ene</w:t>
            </w:r>
            <w:r>
              <w:rPr>
                <w:rFonts w:ascii="Arial" w:hAnsi="Arial" w:cs="Arial" w:eastAsia="Arial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1209" w:type="dxa"/>
            <w:tcBorders>
              <w:top w:val="single" w:sz="8" w:space="0" w:color="AF235F"/>
              <w:bottom w:val="single" w:sz="8" w:space="0" w:color="AF235F"/>
              <w:left w:val="nil" w:sz="6" w:space="0" w:color="auto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13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893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962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  <w:tc>
          <w:tcPr>
            <w:tcW w:w="1804" w:type="dxa"/>
            <w:tcBorders>
              <w:top w:val="single" w:sz="8" w:space="0" w:color="AF235F"/>
              <w:bottom w:val="single" w:sz="8" w:space="0" w:color="AF235F"/>
              <w:left w:val="single" w:sz="8" w:space="0" w:color="AF235F"/>
              <w:right w:val="single" w:sz="8" w:space="0" w:color="AF235F"/>
            </w:tcBorders>
          </w:tcPr>
          <w:p>
            <w:pPr/>
            <w:rPr/>
          </w:p>
        </w:tc>
      </w:tr>
    </w:tbl>
    <w:p>
      <w:pPr>
        <w:spacing w:before="98" w:after="0" w:line="240" w:lineRule="auto"/>
        <w:ind w:left="1162" w:right="-20"/>
        <w:jc w:val="left"/>
        <w:rPr>
          <w:rFonts w:ascii="Siemens Sans" w:hAnsi="Siemens Sans" w:cs="Siemens Sans" w:eastAsia="Siemens Sans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AF235F"/>
          <w:w w:val="95"/>
        </w:rPr>
        <w:t>Sou</w:t>
      </w:r>
      <w:r>
        <w:rPr>
          <w:rFonts w:ascii="Arial" w:hAnsi="Arial" w:cs="Arial" w:eastAsia="Arial"/>
          <w:sz w:val="18"/>
          <w:szCs w:val="18"/>
          <w:color w:val="AF235F"/>
          <w:spacing w:val="-3"/>
          <w:w w:val="95"/>
        </w:rPr>
        <w:t>r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95"/>
        </w:rPr>
        <w:t>ce:</w:t>
      </w:r>
      <w:r>
        <w:rPr>
          <w:rFonts w:ascii="Arial" w:hAnsi="Arial" w:cs="Arial" w:eastAsia="Arial"/>
          <w:sz w:val="18"/>
          <w:szCs w:val="18"/>
          <w:color w:val="AF235F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92"/>
        </w:rPr>
        <w:t>G</w:t>
      </w:r>
      <w:r>
        <w:rPr>
          <w:rFonts w:ascii="Arial" w:hAnsi="Arial" w:cs="Arial" w:eastAsia="Arial"/>
          <w:sz w:val="18"/>
          <w:szCs w:val="18"/>
          <w:color w:val="AF235F"/>
          <w:spacing w:val="-3"/>
          <w:w w:val="92"/>
        </w:rPr>
        <w:t>r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97"/>
        </w:rPr>
        <w:t>ee</w:t>
      </w:r>
      <w:r>
        <w:rPr>
          <w:rFonts w:ascii="Arial" w:hAnsi="Arial" w:cs="Arial" w:eastAsia="Arial"/>
          <w:sz w:val="18"/>
          <w:szCs w:val="18"/>
          <w:color w:val="AF235F"/>
          <w:spacing w:val="-2"/>
          <w:w w:val="97"/>
        </w:rPr>
        <w:t>n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101"/>
        </w:rPr>
        <w:t>p</w:t>
      </w:r>
      <w:r>
        <w:rPr>
          <w:rFonts w:ascii="Arial" w:hAnsi="Arial" w:cs="Arial" w:eastAsia="Arial"/>
          <w:sz w:val="18"/>
          <w:szCs w:val="18"/>
          <w:color w:val="AF235F"/>
          <w:spacing w:val="-1"/>
          <w:w w:val="101"/>
        </w:rPr>
        <w:t>o</w:t>
      </w:r>
      <w:r>
        <w:rPr>
          <w:rFonts w:ascii="Arial" w:hAnsi="Arial" w:cs="Arial" w:eastAsia="Arial"/>
          <w:sz w:val="18"/>
          <w:szCs w:val="18"/>
          <w:color w:val="AF235F"/>
          <w:spacing w:val="-1"/>
          <w:w w:val="109"/>
        </w:rPr>
        <w:t>w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98"/>
        </w:rPr>
        <w:t>e</w:t>
      </w:r>
      <w:r>
        <w:rPr>
          <w:rFonts w:ascii="Arial" w:hAnsi="Arial" w:cs="Arial" w:eastAsia="Arial"/>
          <w:sz w:val="18"/>
          <w:szCs w:val="18"/>
          <w:color w:val="AF235F"/>
          <w:spacing w:val="-11"/>
          <w:w w:val="98"/>
        </w:rPr>
        <w:t>r</w:t>
      </w:r>
      <w:r>
        <w:rPr>
          <w:rFonts w:ascii="Arial" w:hAnsi="Arial" w:cs="Arial" w:eastAsia="Arial"/>
          <w:sz w:val="18"/>
          <w:szCs w:val="18"/>
          <w:color w:val="AF235F"/>
          <w:spacing w:val="0"/>
          <w:w w:val="103"/>
        </w:rPr>
        <w:t>,</w:t>
      </w:r>
      <w:r>
        <w:rPr>
          <w:rFonts w:ascii="Arial" w:hAnsi="Arial" w:cs="Arial" w:eastAsia="Arial"/>
          <w:sz w:val="18"/>
          <w:szCs w:val="18"/>
          <w:color w:val="AF235F"/>
          <w:spacing w:val="-5"/>
          <w:w w:val="100"/>
        </w:rPr>
        <w:t> </w:t>
      </w:r>
      <w:hyperlink r:id="rId18"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0"/>
            <w:w w:val="100"/>
            <w:b/>
            <w:bCs/>
          </w:rPr>
          <w:t>ww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6"/>
            <w:w w:val="100"/>
            <w:b/>
            <w:bCs/>
          </w:rPr>
          <w:t>w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0"/>
            <w:w w:val="100"/>
            <w:b/>
            <w:bCs/>
          </w:rPr>
          <w:t>.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2"/>
            <w:w w:val="100"/>
            <w:b/>
            <w:bCs/>
          </w:rPr>
          <w:t>g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1"/>
            <w:w w:val="100"/>
            <w:b/>
            <w:bCs/>
          </w:rPr>
          <w:t>r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0"/>
            <w:w w:val="100"/>
            <w:b/>
            <w:bCs/>
          </w:rPr>
          <w:t>ee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1"/>
            <w:w w:val="100"/>
            <w:b/>
            <w:bCs/>
          </w:rPr>
          <w:t>n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0"/>
            <w:w w:val="100"/>
            <w:b/>
            <w:bCs/>
          </w:rPr>
          <w:t>p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2"/>
            <w:w w:val="100"/>
            <w:b/>
            <w:bCs/>
          </w:rPr>
          <w:t>o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2"/>
            <w:w w:val="100"/>
            <w:b/>
            <w:bCs/>
          </w:rPr>
          <w:t>w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0"/>
            <w:w w:val="100"/>
            <w:b/>
            <w:bCs/>
          </w:rPr>
          <w:t>e</w:t>
        </w:r>
        <w:r>
          <w:rPr>
            <w:rFonts w:ascii="Siemens Sans" w:hAnsi="Siemens Sans" w:cs="Siemens Sans" w:eastAsia="Siemens Sans"/>
            <w:sz w:val="18"/>
            <w:szCs w:val="18"/>
            <w:color w:val="AF235F"/>
            <w:spacing w:val="-9"/>
            <w:w w:val="100"/>
            <w:b/>
            <w:bCs/>
          </w:rPr>
          <w:t>r</w:t>
        </w:r>
      </w:hyperlink>
      <w:r>
        <w:rPr>
          <w:rFonts w:ascii="Siemens Sans" w:hAnsi="Siemens Sans" w:cs="Siemens Sans" w:eastAsia="Siemens Sans"/>
          <w:sz w:val="18"/>
          <w:szCs w:val="18"/>
          <w:color w:val="AF235F"/>
          <w:spacing w:val="0"/>
          <w:w w:val="100"/>
          <w:b/>
          <w:bCs/>
        </w:rPr>
        <w:t>.co.uk</w:t>
      </w:r>
      <w:r>
        <w:rPr>
          <w:rFonts w:ascii="Siemens Sans" w:hAnsi="Siemens Sans" w:cs="Siemens Sans" w:eastAsia="Siemens Sans"/>
          <w:sz w:val="18"/>
          <w:szCs w:val="18"/>
          <w:color w:val="AF235F"/>
          <w:spacing w:val="0"/>
          <w:w w:val="100"/>
          <w:b/>
          <w:bCs/>
        </w:rPr>
        <w:t> </w:t>
      </w:r>
      <w:r>
        <w:rPr>
          <w:rFonts w:ascii="Siemens Sans" w:hAnsi="Siemens Sans" w:cs="Siemens Sans" w:eastAsia="Siemens Sans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62" w:right="-20"/>
        <w:jc w:val="left"/>
        <w:rPr>
          <w:rFonts w:ascii="Siemens Sans" w:hAnsi="Siemens Sans" w:cs="Siemens Sans" w:eastAsia="Siemens Sans"/>
          <w:sz w:val="28"/>
          <w:szCs w:val="28"/>
        </w:rPr>
      </w:pPr>
      <w:rPr/>
      <w:r>
        <w:rPr>
          <w:rFonts w:ascii="Siemens Sans" w:hAnsi="Siemens Sans" w:cs="Siemens Sans" w:eastAsia="Siemens Sans"/>
          <w:sz w:val="28"/>
          <w:szCs w:val="28"/>
          <w:color w:val="EB780A"/>
          <w:spacing w:val="0"/>
          <w:w w:val="100"/>
          <w:b/>
          <w:bCs/>
        </w:rPr>
        <w:t>Body</w:t>
      </w:r>
      <w:r>
        <w:rPr>
          <w:rFonts w:ascii="Siemens Sans" w:hAnsi="Siemens Sans" w:cs="Siemens Sans" w:eastAsia="Siemens Sans"/>
          <w:sz w:val="28"/>
          <w:szCs w:val="28"/>
          <w:color w:val="EB780A"/>
          <w:spacing w:val="-3"/>
          <w:w w:val="100"/>
          <w:b/>
          <w:bCs/>
        </w:rPr>
        <w:t>w</w:t>
      </w:r>
      <w:r>
        <w:rPr>
          <w:rFonts w:ascii="Siemens Sans" w:hAnsi="Siemens Sans" w:cs="Siemens Sans" w:eastAsia="Siemens Sans"/>
          <w:sz w:val="28"/>
          <w:szCs w:val="28"/>
          <w:color w:val="EB780A"/>
          <w:spacing w:val="0"/>
          <w:w w:val="100"/>
          <w:b/>
          <w:bCs/>
        </w:rPr>
        <w:t>o</w:t>
      </w:r>
      <w:r>
        <w:rPr>
          <w:rFonts w:ascii="Siemens Sans" w:hAnsi="Siemens Sans" w:cs="Siemens Sans" w:eastAsia="Siemens Sans"/>
          <w:sz w:val="28"/>
          <w:szCs w:val="28"/>
          <w:color w:val="EB780A"/>
          <w:spacing w:val="-1"/>
          <w:w w:val="100"/>
          <w:b/>
          <w:bCs/>
        </w:rPr>
        <w:t>r</w:t>
      </w:r>
      <w:r>
        <w:rPr>
          <w:rFonts w:ascii="Siemens Sans" w:hAnsi="Siemens Sans" w:cs="Siemens Sans" w:eastAsia="Siemens Sans"/>
          <w:sz w:val="28"/>
          <w:szCs w:val="28"/>
          <w:color w:val="EB780A"/>
          <w:spacing w:val="0"/>
          <w:w w:val="100"/>
          <w:b/>
          <w:bCs/>
        </w:rPr>
        <w:t>k:</w:t>
      </w:r>
      <w:r>
        <w:rPr>
          <w:rFonts w:ascii="Siemens Sans" w:hAnsi="Siemens Sans" w:cs="Siemens Sans" w:eastAsia="Siemens Sans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409" w:right="1764" w:firstLine="-247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2.283401pt;margin-top:60.089169pt;width:466.299pt;height:.1pt;mso-position-horizontal-relative:page;mso-position-vertical-relative:paragraph;z-index:-695" coordorigin="1446,1202" coordsize="9326,2">
            <v:shape style="position:absolute;left:1446;top:1202;width:9326;height:2" coordorigin="1446,1202" coordsize="9326,0" path="m1446,1202l10772,1202e" filled="f" stroked="t" strokeweight=".5pt" strokecolor="#AF235F">
              <v:path arrowok="t"/>
            </v:shape>
          </v:group>
          <w10:wrap type="none"/>
        </w:pict>
      </w:r>
      <w:r>
        <w:rPr/>
        <w:pict>
          <v:group style="position:absolute;margin-left:72.283401pt;margin-top:83.210373pt;width:466.299pt;height:.1pt;mso-position-horizontal-relative:page;mso-position-vertical-relative:paragraph;z-index:-694" coordorigin="1446,1664" coordsize="9326,2">
            <v:shape style="position:absolute;left:1446;top:1664;width:9326;height:2" coordorigin="1446,1664" coordsize="9326,0" path="m1446,1664l10772,1664e" filled="f" stroked="t" strokeweight=".5pt" strokecolor="#AF235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a)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design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ief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body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2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Challen</w:t>
      </w:r>
      <w:r>
        <w:rPr>
          <w:rFonts w:ascii="Arial" w:hAnsi="Arial" w:cs="Arial" w:eastAsia="Arial"/>
          <w:sz w:val="22"/>
          <w:szCs w:val="22"/>
          <w:spacing w:val="-1"/>
          <w:w w:val="96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96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96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3"/>
          <w:w w:val="94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ou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should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11"/>
        </w:rPr>
        <w:t>in</w:t>
      </w:r>
      <w:r>
        <w:rPr>
          <w:rFonts w:ascii="Arial" w:hAnsi="Arial" w:cs="Arial" w:eastAsia="Arial"/>
          <w:sz w:val="22"/>
          <w:szCs w:val="22"/>
          <w:spacing w:val="-3"/>
          <w:w w:val="11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account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oll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wing</w:t>
      </w:r>
      <w:r>
        <w:rPr>
          <w:rFonts w:ascii="Arial" w:hAnsi="Arial" w:cs="Arial" w:eastAsia="Arial"/>
          <w:sz w:val="22"/>
          <w:szCs w:val="22"/>
          <w:spacing w:val="4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ties: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eng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h,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eight,</w:t>
      </w:r>
      <w:r>
        <w:rPr>
          <w:rFonts w:ascii="Arial" w:hAnsi="Arial" w:cs="Arial" w:eastAsia="Arial"/>
          <w:sz w:val="22"/>
          <w:szCs w:val="22"/>
          <w:spacing w:val="3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abilit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xibilit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3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0"/>
        </w:rPr>
        <w:t>ae</w:t>
      </w:r>
      <w:r>
        <w:rPr>
          <w:rFonts w:ascii="Arial" w:hAnsi="Arial" w:cs="Arial" w:eastAsia="Arial"/>
          <w:sz w:val="22"/>
          <w:szCs w:val="22"/>
          <w:spacing w:val="1"/>
          <w:w w:val="9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h</w:t>
      </w:r>
      <w:r>
        <w:rPr>
          <w:rFonts w:ascii="Arial" w:hAnsi="Arial" w:cs="Arial" w:eastAsia="Arial"/>
          <w:sz w:val="22"/>
          <w:szCs w:val="22"/>
          <w:spacing w:val="-4"/>
          <w:w w:val="99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tics,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ailabilit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heal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-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vi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onmen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al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6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6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99"/>
        </w:rPr>
        <w:t>pact.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420" w:right="1294" w:firstLine="-258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72.283401pt;margin-top:-35.678333pt;width:466.299pt;height:.1pt;mso-position-horizontal-relative:page;mso-position-vertical-relative:paragraph;z-index:-693" coordorigin="1446,-714" coordsize="9326,2">
            <v:shape style="position:absolute;left:1446;top:-714;width:9326;height:2" coordorigin="1446,-714" coordsize="9326,0" path="m1446,-714l10772,-714e" filled="f" stroked="t" strokeweight=".5pt" strokecolor="#AF235F">
              <v:path arrowok="t"/>
            </v:shape>
          </v:group>
          <w10:wrap type="none"/>
        </w:pict>
      </w:r>
      <w:r>
        <w:rPr/>
        <w:pict>
          <v:group style="position:absolute;margin-left:72.283401pt;margin-top:-12.557033pt;width:466.299pt;height:.1pt;mso-position-horizontal-relative:page;mso-position-vertical-relative:paragraph;z-index:-692" coordorigin="1446,-251" coordsize="9326,2">
            <v:shape style="position:absolute;left:1446;top:-251;width:9326;height:2" coordorigin="1446,-251" coordsize="9326,0" path="m1446,-251l10772,-251e" filled="f" stroked="t" strokeweight=".5pt" strokecolor="#AF235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truct</w:t>
      </w:r>
      <w:r>
        <w:rPr>
          <w:rFonts w:ascii="Arial" w:hAnsi="Arial" w:cs="Arial" w:eastAsia="Arial"/>
          <w:sz w:val="22"/>
          <w:szCs w:val="22"/>
          <w:spacing w:val="-2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decision</w:t>
      </w:r>
      <w:r>
        <w:rPr>
          <w:rFonts w:ascii="Arial" w:hAnsi="Arial" w:cs="Arial" w:eastAsia="Arial"/>
          <w:sz w:val="22"/>
          <w:szCs w:val="22"/>
          <w:spacing w:val="-2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matr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ix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help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find</w:t>
      </w:r>
      <w:r>
        <w:rPr>
          <w:rFonts w:ascii="Arial" w:hAnsi="Arial" w:cs="Arial" w:eastAsia="Arial"/>
          <w:sz w:val="22"/>
          <w:szCs w:val="22"/>
          <w:spacing w:val="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ial.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han</w:t>
      </w:r>
      <w:r>
        <w:rPr>
          <w:rFonts w:ascii="Arial" w:hAnsi="Arial" w:cs="Arial" w:eastAsia="Arial"/>
          <w:sz w:val="22"/>
          <w:szCs w:val="22"/>
          <w:spacing w:val="8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one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it</w:t>
      </w:r>
      <w:r>
        <w:rPr>
          <w:rFonts w:ascii="Arial" w:hAnsi="Arial" w:cs="Arial" w:eastAsia="Arial"/>
          <w:sz w:val="22"/>
          <w:szCs w:val="22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-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helpful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ank</w:t>
      </w:r>
      <w:r>
        <w:rPr>
          <w:rFonts w:ascii="Arial" w:hAnsi="Arial" w:cs="Arial" w:eastAsia="Arial"/>
          <w:sz w:val="22"/>
          <w:szCs w:val="22"/>
          <w:spacing w:val="-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ials</w:t>
      </w:r>
      <w:r>
        <w:rPr>
          <w:rFonts w:ascii="Arial" w:hAnsi="Arial" w:cs="Arial" w:eastAsia="Arial"/>
          <w:sz w:val="22"/>
          <w:szCs w:val="22"/>
          <w:spacing w:val="-15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of</w:t>
      </w:r>
      <w:r>
        <w:rPr>
          <w:rFonts w:ascii="Arial" w:hAnsi="Arial" w:cs="Arial" w:eastAsia="Arial"/>
          <w:sz w:val="22"/>
          <w:szCs w:val="22"/>
          <w:spacing w:val="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whi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ope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ty</w:t>
      </w:r>
      <w:r>
        <w:rPr>
          <w:rFonts w:ascii="Arial" w:hAnsi="Arial" w:cs="Arial" w:eastAsia="Arial"/>
          <w:sz w:val="22"/>
          <w:szCs w:val="22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hink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98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98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ant.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94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or</w:t>
      </w:r>
      <w:r>
        <w:rPr>
          <w:rFonts w:ascii="Arial" w:hAnsi="Arial" w:cs="Arial" w:eastAsia="Arial"/>
          <w:sz w:val="22"/>
          <w:szCs w:val="22"/>
          <w:spacing w:val="0"/>
          <w:w w:val="94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ple,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if</w:t>
      </w:r>
      <w:r>
        <w:rPr>
          <w:rFonts w:ascii="Arial" w:hAnsi="Arial" w:cs="Arial" w:eastAsia="Arial"/>
          <w:sz w:val="22"/>
          <w:szCs w:val="22"/>
          <w:spacing w:val="1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ou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hink</w:t>
      </w:r>
      <w:r>
        <w:rPr>
          <w:rFonts w:ascii="Arial" w:hAnsi="Arial" w:cs="Arial" w:eastAsia="Arial"/>
          <w:sz w:val="22"/>
          <w:szCs w:val="22"/>
          <w:spacing w:val="2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-1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po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ant,</w:t>
      </w:r>
      <w:r>
        <w:rPr>
          <w:rFonts w:ascii="Arial" w:hAnsi="Arial" w:cs="Arial" w:eastAsia="Arial"/>
          <w:sz w:val="22"/>
          <w:szCs w:val="22"/>
          <w:spacing w:val="39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hen</w:t>
      </w:r>
      <w:r>
        <w:rPr>
          <w:rFonts w:ascii="Arial" w:hAnsi="Arial" w:cs="Arial" w:eastAsia="Arial"/>
          <w:sz w:val="22"/>
          <w:szCs w:val="22"/>
          <w:spacing w:val="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able</w:t>
      </w:r>
      <w:r>
        <w:rPr>
          <w:rFonts w:ascii="Arial" w:hAnsi="Arial" w:cs="Arial" w:eastAsia="Arial"/>
          <w:sz w:val="22"/>
          <w:szCs w:val="22"/>
          <w:spacing w:val="-1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ial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hat</w:t>
      </w:r>
      <w:r>
        <w:rPr>
          <w:rFonts w:ascii="Arial" w:hAnsi="Arial" w:cs="Arial" w:eastAsia="Arial"/>
          <w:sz w:val="22"/>
          <w:szCs w:val="22"/>
          <w:spacing w:val="17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95"/>
        </w:rPr>
        <w:t>heape</w:t>
      </w:r>
      <w:r>
        <w:rPr>
          <w:rFonts w:ascii="Arial" w:hAnsi="Arial" w:cs="Arial" w:eastAsia="Arial"/>
          <w:sz w:val="22"/>
          <w:szCs w:val="22"/>
          <w:spacing w:val="1"/>
          <w:w w:val="95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23"/>
        </w:rPr>
        <w:t>t</w:t>
      </w:r>
      <w:r>
        <w:rPr>
          <w:rFonts w:ascii="Arial" w:hAnsi="Arial" w:cs="Arial" w:eastAsia="Arial"/>
          <w:sz w:val="22"/>
          <w:szCs w:val="22"/>
          <w:spacing w:val="-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ts</w:t>
      </w:r>
      <w:r>
        <w:rPr>
          <w:rFonts w:ascii="Arial" w:hAnsi="Arial" w:cs="Arial" w:eastAsia="Arial"/>
          <w:sz w:val="22"/>
          <w:szCs w:val="22"/>
          <w:spacing w:val="-1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highe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5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1"/>
        </w:rPr>
        <w:t>anking.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sectPr>
      <w:pgMar w:footer="224" w:header="0" w:top="2820" w:bottom="420" w:left="0" w:right="0"/>
      <w:footerReference w:type="default" r:id="rId17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emens Slab Black">
    <w:altName w:val="Siemens Slab Black"/>
    <w:charset w:val="0"/>
    <w:family w:val="auto"/>
    <w:pitch w:val="variable"/>
  </w:font>
  <w:font w:name="Siemens Slab">
    <w:altName w:val="Siemens Slab"/>
    <w:charset w:val="0"/>
    <w:family w:val="auto"/>
    <w:pitch w:val="variable"/>
  </w:font>
  <w:font w:name="Siemens Sans Black">
    <w:altName w:val="Siemens Sans Black"/>
    <w:charset w:val="0"/>
    <w:family w:val="auto"/>
    <w:pitch w:val="variable"/>
  </w:font>
  <w:font w:name="Siemens Sans">
    <w:altName w:val="Siemens Sans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6.030914pt;margin-top:810.890076pt;width:123.554006pt;height:11pt;mso-position-horizontal-relative:page;mso-position-vertical-relative:page;z-index:-708" type="#_x0000_t202" filled="f" stroked="f">
          <v:textbox inset="0,0,0,0">
            <w:txbxContent>
              <w:p>
                <w:pPr>
                  <w:spacing w:before="0" w:after="0" w:line="202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94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heme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11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7"/>
                  </w:rPr>
                  <w:t>episode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3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1.214813pt;margin-top:810.890076pt;width:118.370006pt;height:11pt;mso-position-horizontal-relative:page;mso-position-vertical-relative:page;z-index:-707" type="#_x0000_t202" filled="f" stroked="f">
          <v:textbox inset="0,0,0,0">
            <w:txbxContent>
              <w:p>
                <w:pPr>
                  <w:spacing w:before="0" w:after="0" w:line="202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94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heme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7"/>
                  </w:rPr>
                  <w:t>episode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3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1.214813pt;margin-top:810.890076pt;width:118.370006pt;height:11pt;mso-position-horizontal-relative:page;mso-position-vertical-relative:page;z-index:-706" type="#_x0000_t202" filled="f" stroked="f">
          <v:textbox inset="0,0,0,0">
            <w:txbxContent>
              <w:p>
                <w:pPr>
                  <w:spacing w:before="0" w:after="0" w:line="202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94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heme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7"/>
                  </w:rPr>
                  <w:t>episode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3"/>
                  </w:rPr>
                  <w:t>5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1.214813pt;margin-top:810.890076pt;width:118.370006pt;height:11pt;mso-position-horizontal-relative:page;mso-position-vertical-relative:page;z-index:-705" type="#_x0000_t202" filled="f" stroked="f">
          <v:textbox inset="0,0,0,0">
            <w:txbxContent>
              <w:p>
                <w:pPr>
                  <w:spacing w:before="0" w:after="0" w:line="202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1"/>
                    <w:w w:val="94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4"/>
                  </w:rPr>
                  <w:t>heme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4"/>
                    <w:w w:val="94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w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or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k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97"/>
                  </w:rPr>
                  <w:t>episode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-3"/>
                    <w:w w:val="97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3"/>
                  </w:rPr>
                  <w:t>6</w:t>
                </w:r>
                <w:r>
                  <w:rPr>
                    <w:rFonts w:ascii="Arial" w:hAnsi="Arial" w:cs="Arial" w:eastAsia="Arial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595.275pt;height:141.496765pt;mso-position-horizontal-relative:page;mso-position-vertical-relative:page;z-index:-711" coordorigin="0,0" coordsize="11906,2830">
          <v:shape style="position:absolute;left:0;top:0;width:11906;height:2830" type="#_x0000_t75">
            <v:imagedata r:id="rId1" o:title=""/>
          </v:shape>
          <v:group style="position:absolute;left:0;top:2271;width:9505;height:500" coordorigin="0,2271" coordsize="9505,500">
            <v:shape style="position:absolute;left:0;top:2271;width:9505;height:500" coordorigin="0,2271" coordsize="9505,500" path="m0,2771l9505,2771,9505,2271,0,2271,0,2771xe" filled="t" fillcolor="#AE235F" stroked="f">
              <v:path arrowok="t"/>
              <v:fill/>
            </v:shape>
          </v:group>
          <v:group style="position:absolute;left:9505;top:2271;width:2386;height:500" coordorigin="9505,2271" coordsize="2386,500">
            <v:shape style="position:absolute;left:9505;top:2271;width:2386;height:500" coordorigin="9505,2271" coordsize="2386,500" path="m9505,2271l11890,2271,11890,2771,9505,2771,9505,2271e" filled="t" fillcolor="#D5DCE1" stroked="f">
              <v:path arrowok="t"/>
              <v:fill/>
            </v:shape>
          </v:group>
          <v:group style="position:absolute;left:561;top:0;width:2368;height:855" coordorigin="561,0" coordsize="2368,855">
            <v:shape style="position:absolute;left:561;top:0;width:2368;height:855" coordorigin="561,0" coordsize="2368,855" path="m561,855l2929,855,2929,0,561,0,561,855e" filled="t" fillcolor="#FFFFFF" stroked="f">
              <v:path arrowok="t"/>
              <v:fill/>
            </v:shape>
          </v:group>
          <v:group style="position:absolute;left:561;top:899;width:2368;height:99" coordorigin="561,899" coordsize="2368,99">
            <v:shape style="position:absolute;left:561;top:899;width:2368;height:99" coordorigin="561,899" coordsize="2368,99" path="m2929,998l561,998,561,899,2929,899,2929,998e" filled="t" fillcolor="#FFFFFF" stroked="f">
              <v:path arrowok="t"/>
              <v:fill/>
            </v:shape>
          </v:group>
          <v:group style="position:absolute;left:818;top:328;width:183;height:256" coordorigin="818,328" coordsize="183,256">
            <v:shape style="position:absolute;left:818;top:328;width:183;height:256" coordorigin="818,328" coordsize="183,256" path="m822,525l866,581,903,584,930,582,989,554,1002,536,884,536,865,534,844,530,822,525e" filled="t" fillcolor="#00AAAC" stroked="f">
              <v:path arrowok="t"/>
              <v:fill/>
            </v:shape>
            <v:shape style="position:absolute;left:818;top:328;width:183;height:256" coordorigin="818,328" coordsize="183,256" path="m902,328l840,353,818,411,823,430,834,446,850,460,872,472,935,500,941,507,941,516,935,527,917,534,884,536,1002,536,1008,518,1010,495,1005,476,994,460,977,446,956,434,893,406,887,400,889,384,903,374,932,371,992,371,992,336,984,334,968,331,949,329,927,328,902,328e" filled="t" fillcolor="#00AAAC" stroked="f">
              <v:path arrowok="t"/>
              <v:fill/>
            </v:shape>
            <v:shape style="position:absolute;left:818;top:328;width:183;height:256" coordorigin="818,328" coordsize="183,256" path="m992,371l932,371,952,373,972,377,992,383,992,371e" filled="t" fillcolor="#00AAAC" stroked="f">
              <v:path arrowok="t"/>
              <v:fill/>
            </v:shape>
          </v:group>
          <v:group style="position:absolute;left:1083;top:332;width:2;height:247" coordorigin="1083,332" coordsize="2,247">
            <v:shape style="position:absolute;left:1083;top:332;width:2;height:247" coordorigin="1083,332" coordsize="0,247" path="m1083,332l1083,579e" filled="f" stroked="t" strokeweight="3.796pt" strokecolor="#00AAAC">
              <v:path arrowok="t"/>
            </v:shape>
          </v:group>
          <v:group style="position:absolute;left:1177;top:332;width:185;height:247" coordorigin="1177,332" coordsize="185,247">
            <v:shape style="position:absolute;left:1177;top:332;width:185;height:247" coordorigin="1177,332" coordsize="185,247" path="m1361,332l1177,332,1177,579,1362,579,1362,531,1249,531,1249,474,1347,474,1347,433,1249,433,1249,377,1361,377,1361,332e" filled="t" fillcolor="#00AAAC" stroked="f">
              <v:path arrowok="t"/>
              <v:fill/>
            </v:shape>
          </v:group>
          <v:group style="position:absolute;left:1404;top:332;width:306;height:249" coordorigin="1404,332" coordsize="306,249">
            <v:shape style="position:absolute;left:1404;top:332;width:306;height:249" coordorigin="1404,332" coordsize="306,249" path="m1530,416l1454,416,1523,581,1568,581,1611,482,1558,482,1530,416e" filled="t" fillcolor="#00AAAC" stroked="f">
              <v:path arrowok="t"/>
              <v:fill/>
            </v:shape>
            <v:shape style="position:absolute;left:1404;top:332;width:306;height:249" coordorigin="1404,332" coordsize="306,249" path="m1495,332l1404,332,1404,579,1454,579,1454,416,1530,416,1495,332e" filled="t" fillcolor="#00AAAC" stroked="f">
              <v:path arrowok="t"/>
              <v:fill/>
            </v:shape>
            <v:shape style="position:absolute;left:1404;top:332;width:306;height:249" coordorigin="1404,332" coordsize="306,249" path="m1710,416l1639,416,1639,579,1710,579,1710,416e" filled="t" fillcolor="#00AAAC" stroked="f">
              <v:path arrowok="t"/>
              <v:fill/>
            </v:shape>
            <v:shape style="position:absolute;left:1404;top:332;width:306;height:249" coordorigin="1404,332" coordsize="306,249" path="m1710,332l1622,332,1558,482,1611,482,1639,416,1710,416,1710,332e" filled="t" fillcolor="#00AAAC" stroked="f">
              <v:path arrowok="t"/>
              <v:fill/>
            </v:shape>
          </v:group>
          <v:group style="position:absolute;left:1767;top:332;width:185;height:247" coordorigin="1767,332" coordsize="185,247">
            <v:shape style="position:absolute;left:1767;top:332;width:185;height:247" coordorigin="1767,332" coordsize="185,247" path="m1951,332l1767,332,1767,579,1952,579,1952,531,1839,531,1839,474,1936,474,1936,433,1839,433,1839,377,1951,377,1951,332e" filled="t" fillcolor="#00AAAC" stroked="f">
              <v:path arrowok="t"/>
              <v:fill/>
            </v:shape>
          </v:group>
          <v:group style="position:absolute;left:1994;top:332;width:217;height:247" coordorigin="1994,332" coordsize="217,247">
            <v:shape style="position:absolute;left:1994;top:332;width:217;height:247" coordorigin="1994,332" coordsize="217,247" path="m2075,332l1994,332,1994,579,2043,579,2043,420,2124,420,2075,332e" filled="t" fillcolor="#00AAAC" stroked="f">
              <v:path arrowok="t"/>
              <v:fill/>
            </v:shape>
            <v:shape style="position:absolute;left:1994;top:332;width:217;height:247" coordorigin="1994,332" coordsize="217,247" path="m2124,420l2043,420,2132,579,2211,579,2211,488,2162,488,2124,420e" filled="t" fillcolor="#00AAAC" stroked="f">
              <v:path arrowok="t"/>
              <v:fill/>
            </v:shape>
            <v:shape style="position:absolute;left:1994;top:332;width:217;height:247" coordorigin="1994,332" coordsize="217,247" path="m2211,332l2162,332,2162,488,2211,488,2211,332e" filled="t" fillcolor="#00AAAC" stroked="f">
              <v:path arrowok="t"/>
              <v:fill/>
            </v:shape>
          </v:group>
          <v:group style="position:absolute;left:2252;top:328;width:183;height:255" coordorigin="2252,328" coordsize="183,255">
            <v:shape style="position:absolute;left:2252;top:328;width:183;height:255" coordorigin="2252,328" coordsize="183,255" path="m2256,525l2296,580,2338,582,2364,582,2423,555,2435,536,2317,536,2298,534,2278,530,2256,525e" filled="t" fillcolor="#00AAAC" stroked="f">
              <v:path arrowok="t"/>
              <v:fill/>
            </v:shape>
            <v:shape style="position:absolute;left:2252;top:328;width:183;height:255" coordorigin="2252,328" coordsize="183,255" path="m2336,328l2274,353,2252,411,2257,430,2305,472,2369,501,2374,506,2374,516,2368,527,2350,534,2317,536,2435,536,2442,518,2444,495,2438,476,2427,460,2411,446,2389,434,2326,405,2321,400,2322,384,2336,374,2366,371,2426,371,2426,336,2418,334,2401,331,2383,329,2361,328,2336,328e" filled="t" fillcolor="#00AAAC" stroked="f">
              <v:path arrowok="t"/>
              <v:fill/>
            </v:shape>
            <v:shape style="position:absolute;left:2252;top:328;width:183;height:255" coordorigin="2252,328" coordsize="183,255" path="m2426,371l2366,371,2385,373,2405,377,2426,383,2426,371e" filled="t" fillcolor="#00AAA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92902pt;margin-top:95.758591pt;width:175.820008pt;height:39.564516pt;mso-position-horizontal-relative:page;mso-position-vertical-relative:page;z-index:-710" type="#_x0000_t202" filled="f" stroked="f">
          <v:textbox inset="0,0,0,0">
            <w:txbxContent>
              <w:p>
                <w:pPr>
                  <w:spacing w:before="0" w:after="0" w:line="267" w:lineRule="exact"/>
                  <w:ind w:left="20" w:right="-20"/>
                  <w:jc w:val="left"/>
                  <w:rPr>
                    <w:rFonts w:ascii="Siemens Slab" w:hAnsi="Siemens Slab" w:cs="Siemens Slab" w:eastAsia="Siemens Slab"/>
                    <w:sz w:val="24"/>
                    <w:szCs w:val="24"/>
                  </w:rPr>
                </w:pPr>
                <w:rPr/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tudent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suppo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6"/>
                    <w:w w:val="100"/>
                    <w:b/>
                    <w:bCs/>
                  </w:rPr>
                  <w:t>r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she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-2"/>
                    <w:w w:val="100"/>
                    <w:b/>
                    <w:bCs/>
                  </w:rPr>
                  <w:t>e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t</w:t>
                </w:r>
                <w:r>
                  <w:rPr>
                    <w:rFonts w:ascii="Siemens Slab" w:hAnsi="Siemens Slab" w:cs="Siemens Slab" w:eastAsia="Siemens Slab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3" w:after="0" w:line="150" w:lineRule="exact"/>
                  <w:jc w:val="left"/>
                  <w:rPr>
                    <w:sz w:val="15"/>
                    <w:szCs w:val="15"/>
                  </w:rPr>
                </w:pPr>
                <w:rPr/>
                <w:r>
                  <w:rPr>
                    <w:sz w:val="15"/>
                    <w:szCs w:val="15"/>
                  </w:rPr>
                </w:r>
              </w:p>
              <w:p>
                <w:pPr>
                  <w:spacing w:before="0" w:after="0" w:line="240" w:lineRule="auto"/>
                  <w:ind w:left="20" w:right="-65"/>
                  <w:jc w:val="left"/>
                  <w:rPr>
                    <w:rFonts w:ascii="Siemens Slab Black" w:hAnsi="Siemens Slab Black" w:cs="Siemens Slab Black" w:eastAsia="Siemens Slab Black"/>
                    <w:sz w:val="30"/>
                    <w:szCs w:val="30"/>
                  </w:rPr>
                </w:pPr>
                <w:rPr/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0"/>
                    <w:w w:val="100"/>
                  </w:rPr>
                  <w:t>G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0"/>
                    <w:w w:val="100"/>
                  </w:rPr>
                  <w:t>ee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-3"/>
                    <w:w w:val="100"/>
                  </w:rPr>
                  <w:t>n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0"/>
                    <w:w w:val="100"/>
                  </w:rPr>
                  <w:t>power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-9"/>
                    <w:w w:val="100"/>
                  </w:rPr>
                  <w:t> 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0"/>
                    <w:w w:val="100"/>
                  </w:rPr>
                  <w:t>Challen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-3"/>
                    <w:w w:val="100"/>
                  </w:rPr>
                  <w:t>g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Siemens Slab Black" w:hAnsi="Siemens Slab Black" w:cs="Siemens Slab Black" w:eastAsia="Siemens Slab Black"/>
                    <w:sz w:val="30"/>
                    <w:szCs w:val="3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3.566895pt;margin-top:119.119987pt;width:45.687701pt;height:14pt;mso-position-horizontal-relative:page;mso-position-vertical-relative:page;z-index:-709" type="#_x0000_t202" filled="f" stroked="f">
          <v:textbox inset="0,0,0,0">
            <w:txbxContent>
              <w:p>
                <w:pPr>
                  <w:spacing w:before="0" w:after="0" w:line="267" w:lineRule="exact"/>
                  <w:ind w:left="20" w:right="-56"/>
                  <w:jc w:val="left"/>
                  <w:rPr>
                    <w:rFonts w:ascii="Siemens Sans Black" w:hAnsi="Siemens Sans Black" w:cs="Siemens Sans Black" w:eastAsia="Siemens Sans Black"/>
                    <w:sz w:val="24"/>
                    <w:szCs w:val="24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89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89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89"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89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0"/>
                    <w:w w:val="89"/>
                  </w:rPr>
                  <w:t> </w:t>
                </w:r>
                <w:r>
                  <w:rPr>
                    <w:rFonts w:ascii="Siemens Sans Black" w:hAnsi="Siemens Sans Black" w:cs="Siemens Sans Black" w:eastAsia="Siemens Sans Black"/>
                    <w:sz w:val="24"/>
                    <w:szCs w:val="24"/>
                    <w:spacing w:val="10"/>
                    <w:w w:val="89"/>
                  </w:rPr>
                </w:r>
                <w:r>
                  <w:rPr/>
                  <w:fldChar w:fldCharType="begin"/>
                </w:r>
                <w:r>
                  <w:rPr>
                    <w:rFonts w:ascii="Siemens Sans Black" w:hAnsi="Siemens Sans Black" w:cs="Siemens Sans Black" w:eastAsia="Siemens Sans Black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1/7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2.xml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4.xml"/><Relationship Id="rId18" Type="http://schemas.openxmlformats.org/officeDocument/2006/relationships/hyperlink" Target="http://www.greenpower.co.uk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2015-05-29T13:36:36Z</dcterms:created>
  <dcterms:modified xsi:type="dcterms:W3CDTF">2015-05-29T13:36:36Z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2015-05-29T00:00:00Z</vt:filetime>
  </property>
</Properties>
</file>